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A0E52" w14:textId="339C1F1B" w:rsidR="0019746C" w:rsidRDefault="0019746C" w:rsidP="000C700E"/>
    <w:tbl>
      <w:tblPr>
        <w:tblStyle w:val="Tablaconcuadrcula"/>
        <w:tblW w:w="11335" w:type="dxa"/>
        <w:tblLook w:val="04A0" w:firstRow="1" w:lastRow="0" w:firstColumn="1" w:lastColumn="0" w:noHBand="0" w:noVBand="1"/>
      </w:tblPr>
      <w:tblGrid>
        <w:gridCol w:w="1387"/>
        <w:gridCol w:w="2942"/>
        <w:gridCol w:w="2118"/>
        <w:gridCol w:w="2152"/>
        <w:gridCol w:w="2736"/>
      </w:tblGrid>
      <w:tr w:rsidR="008D25F3" w:rsidRPr="00217391" w14:paraId="7D2869CD" w14:textId="77777777" w:rsidTr="00BC3A84">
        <w:tc>
          <w:tcPr>
            <w:tcW w:w="1387" w:type="dxa"/>
            <w:shd w:val="clear" w:color="auto" w:fill="F7CAAC" w:themeFill="accent2" w:themeFillTint="66"/>
          </w:tcPr>
          <w:p w14:paraId="2364BA6B" w14:textId="04091F64" w:rsidR="009172E8" w:rsidRPr="00217391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739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AREA</w:t>
            </w:r>
          </w:p>
        </w:tc>
        <w:tc>
          <w:tcPr>
            <w:tcW w:w="2942" w:type="dxa"/>
            <w:shd w:val="clear" w:color="auto" w:fill="F7CAAC" w:themeFill="accent2" w:themeFillTint="66"/>
          </w:tcPr>
          <w:p w14:paraId="7E24214F" w14:textId="61AD46C8" w:rsidR="009172E8" w:rsidRPr="00217391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739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RESPONSABLES</w:t>
            </w:r>
          </w:p>
        </w:tc>
        <w:tc>
          <w:tcPr>
            <w:tcW w:w="2118" w:type="dxa"/>
            <w:shd w:val="clear" w:color="auto" w:fill="F7CAAC" w:themeFill="accent2" w:themeFillTint="66"/>
          </w:tcPr>
          <w:p w14:paraId="46A341DF" w14:textId="7E6820FB" w:rsidR="009172E8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TELÉFONO</w:t>
            </w:r>
          </w:p>
        </w:tc>
        <w:tc>
          <w:tcPr>
            <w:tcW w:w="2152" w:type="dxa"/>
            <w:shd w:val="clear" w:color="auto" w:fill="F7CAAC" w:themeFill="accent2" w:themeFillTint="66"/>
          </w:tcPr>
          <w:p w14:paraId="7B36A515" w14:textId="56917030" w:rsidR="009172E8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LUGAR/DÍA</w:t>
            </w:r>
          </w:p>
        </w:tc>
        <w:tc>
          <w:tcPr>
            <w:tcW w:w="2736" w:type="dxa"/>
            <w:shd w:val="clear" w:color="auto" w:fill="F7CAAC" w:themeFill="accent2" w:themeFillTint="66"/>
          </w:tcPr>
          <w:p w14:paraId="6A50552A" w14:textId="30A96F7E" w:rsidR="009172E8" w:rsidRPr="00217391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CORREO CONTACTO</w:t>
            </w:r>
          </w:p>
        </w:tc>
      </w:tr>
      <w:tr w:rsidR="00846245" w:rsidRPr="00846245" w14:paraId="1C36B6E3" w14:textId="77777777" w:rsidTr="00BC3A84">
        <w:tc>
          <w:tcPr>
            <w:tcW w:w="1387" w:type="dxa"/>
          </w:tcPr>
          <w:p w14:paraId="126FCDCB" w14:textId="0A78F931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I</w:t>
            </w:r>
          </w:p>
        </w:tc>
        <w:tc>
          <w:tcPr>
            <w:tcW w:w="2942" w:type="dxa"/>
          </w:tcPr>
          <w:p w14:paraId="78902851" w14:textId="541000DE" w:rsidR="009172E8" w:rsidRPr="00047FBD" w:rsidRDefault="0084624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Antonio Tomás Borja Andrés Manuel Collado Rodríguez Ginés Fco Guirao Saavedra</w:t>
            </w:r>
            <w:r w:rsidR="009172E8" w:rsidRPr="00047FBD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118" w:type="dxa"/>
          </w:tcPr>
          <w:p w14:paraId="579ADEB5" w14:textId="0BC61ED1" w:rsidR="009172E8" w:rsidRPr="00047FBD" w:rsidRDefault="00846245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968 36 95 00</w:t>
            </w:r>
          </w:p>
        </w:tc>
        <w:tc>
          <w:tcPr>
            <w:tcW w:w="2152" w:type="dxa"/>
          </w:tcPr>
          <w:p w14:paraId="0360DC3D" w14:textId="5EBF830D" w:rsidR="009172E8" w:rsidRPr="00047FBD" w:rsidRDefault="0084624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 y 10 de Marzo en el Hospital</w:t>
            </w:r>
          </w:p>
        </w:tc>
        <w:tc>
          <w:tcPr>
            <w:tcW w:w="2736" w:type="dxa"/>
          </w:tcPr>
          <w:p w14:paraId="6636A302" w14:textId="7B761603" w:rsidR="009172E8" w:rsidRPr="00047FBD" w:rsidRDefault="0084624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antonio.tomas@carm.es andresm.collado@carm.es ginesf.guirao@æcarm.es</w:t>
            </w:r>
          </w:p>
        </w:tc>
      </w:tr>
      <w:tr w:rsidR="000A7795" w:rsidRPr="000A7795" w14:paraId="40222BED" w14:textId="77777777" w:rsidTr="00BC3A84">
        <w:tc>
          <w:tcPr>
            <w:tcW w:w="1387" w:type="dxa"/>
          </w:tcPr>
          <w:p w14:paraId="7A12D9E9" w14:textId="784AF672" w:rsidR="009172E8" w:rsidRPr="00047FBD" w:rsidRDefault="009172E8" w:rsidP="009172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AREA II</w:t>
            </w:r>
          </w:p>
        </w:tc>
        <w:tc>
          <w:tcPr>
            <w:tcW w:w="2942" w:type="dxa"/>
          </w:tcPr>
          <w:p w14:paraId="1AE88B6A" w14:textId="48673BAB" w:rsidR="009172E8" w:rsidRPr="00047FBD" w:rsidRDefault="009172E8" w:rsidP="009172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Sebastián Ros Escudero</w:t>
            </w:r>
          </w:p>
        </w:tc>
        <w:tc>
          <w:tcPr>
            <w:tcW w:w="2118" w:type="dxa"/>
          </w:tcPr>
          <w:p w14:paraId="2A95CDD4" w14:textId="533E0323" w:rsidR="009172E8" w:rsidRPr="00047FBD" w:rsidRDefault="009172E8" w:rsidP="008D25F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968 32 50 45 / 618 68 08 36</w:t>
            </w:r>
          </w:p>
        </w:tc>
        <w:tc>
          <w:tcPr>
            <w:tcW w:w="2152" w:type="dxa"/>
          </w:tcPr>
          <w:p w14:paraId="7B942B9C" w14:textId="7B03E0FA" w:rsidR="009172E8" w:rsidRPr="00047FBD" w:rsidRDefault="000A7795" w:rsidP="009172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HOSPITAL GENERAL UNIVERSITARIO DE SANTA LUCIA 11-03-26 A LAS 10,00 H</w:t>
            </w:r>
          </w:p>
        </w:tc>
        <w:tc>
          <w:tcPr>
            <w:tcW w:w="2736" w:type="dxa"/>
          </w:tcPr>
          <w:p w14:paraId="403EA95E" w14:textId="3E46B624" w:rsidR="009172E8" w:rsidRPr="00047FBD" w:rsidRDefault="000A7795" w:rsidP="009172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sebastian.ros@carm.es</w:t>
            </w:r>
          </w:p>
        </w:tc>
      </w:tr>
      <w:tr w:rsidR="00A32396" w:rsidRPr="00A32396" w14:paraId="11A62902" w14:textId="77777777" w:rsidTr="00BC3A84">
        <w:tc>
          <w:tcPr>
            <w:tcW w:w="1387" w:type="dxa"/>
          </w:tcPr>
          <w:p w14:paraId="79FBEFE5" w14:textId="424FD336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III</w:t>
            </w:r>
          </w:p>
        </w:tc>
        <w:tc>
          <w:tcPr>
            <w:tcW w:w="2942" w:type="dxa"/>
          </w:tcPr>
          <w:p w14:paraId="3B78C495" w14:textId="2B9AC8C5" w:rsidR="009172E8" w:rsidRPr="00047FBD" w:rsidRDefault="009172E8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Roque Aledo Andreo</w:t>
            </w:r>
          </w:p>
        </w:tc>
        <w:tc>
          <w:tcPr>
            <w:tcW w:w="2118" w:type="dxa"/>
          </w:tcPr>
          <w:p w14:paraId="106730EE" w14:textId="488A802E" w:rsidR="009172E8" w:rsidRPr="00047FBD" w:rsidRDefault="008A4CAF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647314402 (preferente) 968489971</w:t>
            </w:r>
          </w:p>
        </w:tc>
        <w:tc>
          <w:tcPr>
            <w:tcW w:w="2152" w:type="dxa"/>
          </w:tcPr>
          <w:p w14:paraId="5DEDC3CB" w14:textId="3C9E4291" w:rsidR="009172E8" w:rsidRPr="00047FBD" w:rsidRDefault="008A4CAF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SALA DE JUNTAS HOSPITAL RAFAEL MÉNDEZ (Planta 0-Gerencia) / 11/03/2026 (inicio: 08:30 horas)</w:t>
            </w:r>
          </w:p>
        </w:tc>
        <w:tc>
          <w:tcPr>
            <w:tcW w:w="2736" w:type="dxa"/>
          </w:tcPr>
          <w:p w14:paraId="512F2B5C" w14:textId="7A6AFBF0" w:rsidR="009172E8" w:rsidRPr="00047FBD" w:rsidRDefault="008A4CAF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roque.aledo@carm.es</w:t>
            </w:r>
          </w:p>
        </w:tc>
      </w:tr>
      <w:tr w:rsidR="00840F49" w:rsidRPr="00840F49" w14:paraId="0202748D" w14:textId="77777777" w:rsidTr="00BC3A84">
        <w:tc>
          <w:tcPr>
            <w:tcW w:w="1387" w:type="dxa"/>
          </w:tcPr>
          <w:p w14:paraId="2E7FFC6E" w14:textId="0B6687AD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IV</w:t>
            </w:r>
          </w:p>
        </w:tc>
        <w:tc>
          <w:tcPr>
            <w:tcW w:w="2942" w:type="dxa"/>
          </w:tcPr>
          <w:p w14:paraId="47B7070C" w14:textId="5D7F5194" w:rsidR="009172E8" w:rsidRPr="00047FBD" w:rsidRDefault="00840F49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Nemesio Fernández Fernández</w:t>
            </w:r>
          </w:p>
        </w:tc>
        <w:tc>
          <w:tcPr>
            <w:tcW w:w="2118" w:type="dxa"/>
          </w:tcPr>
          <w:p w14:paraId="0994FB66" w14:textId="71D10DBC" w:rsidR="009172E8" w:rsidRPr="00047FBD" w:rsidRDefault="00840F49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968 709 100 (Ext.243 )</w:t>
            </w:r>
          </w:p>
        </w:tc>
        <w:tc>
          <w:tcPr>
            <w:tcW w:w="2152" w:type="dxa"/>
          </w:tcPr>
          <w:p w14:paraId="2D1D2863" w14:textId="77777777" w:rsidR="009172E8" w:rsidRPr="00047FBD" w:rsidRDefault="009172E8" w:rsidP="009172E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736" w:type="dxa"/>
          </w:tcPr>
          <w:p w14:paraId="7F03E578" w14:textId="6688226D" w:rsidR="009172E8" w:rsidRPr="00047FBD" w:rsidRDefault="00840F49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nemesio.fernandez@carm.es</w:t>
            </w:r>
          </w:p>
        </w:tc>
      </w:tr>
      <w:tr w:rsidR="00A32396" w:rsidRPr="00A32396" w14:paraId="18222699" w14:textId="77777777" w:rsidTr="00BC3A84">
        <w:tc>
          <w:tcPr>
            <w:tcW w:w="1387" w:type="dxa"/>
          </w:tcPr>
          <w:p w14:paraId="0A323A60" w14:textId="129EFA3B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V</w:t>
            </w:r>
          </w:p>
        </w:tc>
        <w:tc>
          <w:tcPr>
            <w:tcW w:w="2942" w:type="dxa"/>
          </w:tcPr>
          <w:p w14:paraId="4579D139" w14:textId="7798463D" w:rsidR="009172E8" w:rsidRPr="00047FBD" w:rsidRDefault="008A4CAF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M. Rosa Marín López</w:t>
            </w:r>
          </w:p>
        </w:tc>
        <w:tc>
          <w:tcPr>
            <w:tcW w:w="2118" w:type="dxa"/>
          </w:tcPr>
          <w:p w14:paraId="61C86B6D" w14:textId="30532C80" w:rsidR="009172E8" w:rsidRPr="00047FBD" w:rsidRDefault="008A4CAF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968 71 98 08</w:t>
            </w:r>
          </w:p>
        </w:tc>
        <w:tc>
          <w:tcPr>
            <w:tcW w:w="2152" w:type="dxa"/>
          </w:tcPr>
          <w:p w14:paraId="59F43344" w14:textId="0B2B40A5" w:rsidR="009172E8" w:rsidRPr="00047FBD" w:rsidRDefault="00C91A19" w:rsidP="00C91A19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Hospital Comarcal Noroeste. Avda Miguel Espinosa, 1 Caravaca. Dirección. 9/03/26 10:30 horas</w:t>
            </w:r>
          </w:p>
        </w:tc>
        <w:tc>
          <w:tcPr>
            <w:tcW w:w="2736" w:type="dxa"/>
          </w:tcPr>
          <w:p w14:paraId="43F61CA9" w14:textId="52A3334F" w:rsidR="009172E8" w:rsidRPr="00047FBD" w:rsidRDefault="009172E8" w:rsidP="009172E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A7795" w:rsidRPr="000A7795" w14:paraId="7DC5E0CE" w14:textId="77777777" w:rsidTr="00BC3A84">
        <w:tc>
          <w:tcPr>
            <w:tcW w:w="1387" w:type="dxa"/>
          </w:tcPr>
          <w:p w14:paraId="712F75B9" w14:textId="77F2708A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VI</w:t>
            </w:r>
          </w:p>
        </w:tc>
        <w:tc>
          <w:tcPr>
            <w:tcW w:w="2942" w:type="dxa"/>
          </w:tcPr>
          <w:p w14:paraId="0A0495C9" w14:textId="392A9C4B" w:rsidR="009172E8" w:rsidRPr="00047FBD" w:rsidRDefault="008A4CAF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José Francisco Rodríguez Nohales</w:t>
            </w:r>
          </w:p>
        </w:tc>
        <w:tc>
          <w:tcPr>
            <w:tcW w:w="2118" w:type="dxa"/>
          </w:tcPr>
          <w:p w14:paraId="5C4BED83" w14:textId="7D0D14D0" w:rsidR="009172E8" w:rsidRPr="00047FBD" w:rsidRDefault="008A4CAF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968 360922</w:t>
            </w:r>
          </w:p>
        </w:tc>
        <w:tc>
          <w:tcPr>
            <w:tcW w:w="2152" w:type="dxa"/>
          </w:tcPr>
          <w:p w14:paraId="57DD7675" w14:textId="29B5260A" w:rsidR="009172E8" w:rsidRPr="00047FBD" w:rsidRDefault="000A779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11 de marzo. 9.00h. Hall de entrada principal del Hospital. Edificio C.</w:t>
            </w:r>
          </w:p>
        </w:tc>
        <w:tc>
          <w:tcPr>
            <w:tcW w:w="2736" w:type="dxa"/>
          </w:tcPr>
          <w:p w14:paraId="44C4389C" w14:textId="4A23AE05" w:rsidR="009172E8" w:rsidRPr="00047FBD" w:rsidRDefault="000A779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Josef.rodriguez2@carm.es</w:t>
            </w:r>
          </w:p>
        </w:tc>
      </w:tr>
      <w:tr w:rsidR="00066B0E" w:rsidRPr="008D25F3" w14:paraId="03B9B598" w14:textId="77777777" w:rsidTr="00BC3A84">
        <w:tc>
          <w:tcPr>
            <w:tcW w:w="1387" w:type="dxa"/>
          </w:tcPr>
          <w:p w14:paraId="2B4E4CAD" w14:textId="524BACFA" w:rsidR="00066B0E" w:rsidRPr="00066B0E" w:rsidRDefault="00066B0E" w:rsidP="00066B0E">
            <w:pPr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AREA VII</w:t>
            </w:r>
          </w:p>
        </w:tc>
        <w:tc>
          <w:tcPr>
            <w:tcW w:w="2942" w:type="dxa"/>
          </w:tcPr>
          <w:p w14:paraId="3EBC2916" w14:textId="440C5D0F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Juana María Martínez Morga Antonio Fernández García</w:t>
            </w:r>
          </w:p>
        </w:tc>
        <w:tc>
          <w:tcPr>
            <w:tcW w:w="2118" w:type="dxa"/>
          </w:tcPr>
          <w:p w14:paraId="2459E840" w14:textId="1CB0F930" w:rsidR="00066B0E" w:rsidRPr="00066B0E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968359797 968359271</w:t>
            </w:r>
          </w:p>
        </w:tc>
        <w:tc>
          <w:tcPr>
            <w:tcW w:w="2152" w:type="dxa"/>
          </w:tcPr>
          <w:p w14:paraId="7F7E3853" w14:textId="4C54781C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HGU Reina Sofía / En los Centros Atención Primaria. 11 de marzo</w:t>
            </w:r>
          </w:p>
        </w:tc>
        <w:tc>
          <w:tcPr>
            <w:tcW w:w="2736" w:type="dxa"/>
          </w:tcPr>
          <w:p w14:paraId="75E05CD7" w14:textId="5F90A38F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juanam.martinez3@carm.es antonio.fernandez10@carm.es</w:t>
            </w:r>
          </w:p>
        </w:tc>
      </w:tr>
      <w:tr w:rsidR="00BC3A84" w:rsidRPr="008D25F3" w14:paraId="7F37BC92" w14:textId="77777777" w:rsidTr="00BC3A84">
        <w:tc>
          <w:tcPr>
            <w:tcW w:w="1387" w:type="dxa"/>
          </w:tcPr>
          <w:p w14:paraId="333E0669" w14:textId="5CD8B79D" w:rsidR="00BC3A84" w:rsidRPr="00047FBD" w:rsidRDefault="00BC3A84" w:rsidP="00BC3A84">
            <w:pPr>
              <w:rPr>
                <w:rFonts w:asciiTheme="minorHAnsi" w:hAnsiTheme="minorHAnsi" w:cstheme="minorHAnsi"/>
                <w:color w:val="FF0000"/>
              </w:rPr>
            </w:pPr>
            <w:bookmarkStart w:id="0" w:name="_GoBack"/>
            <w:bookmarkEnd w:id="0"/>
            <w:r w:rsidRPr="00C13A38">
              <w:t>AREA VIII</w:t>
            </w:r>
          </w:p>
        </w:tc>
        <w:tc>
          <w:tcPr>
            <w:tcW w:w="2942" w:type="dxa"/>
          </w:tcPr>
          <w:p w14:paraId="17C5E7D9" w14:textId="509F3BBB" w:rsidR="00BC3A84" w:rsidRPr="00047FBD" w:rsidRDefault="00BC3A84" w:rsidP="00BC3A84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C13A38">
              <w:t>Juan Antonio Gomaríz Guillermo</w:t>
            </w:r>
          </w:p>
        </w:tc>
        <w:tc>
          <w:tcPr>
            <w:tcW w:w="2118" w:type="dxa"/>
          </w:tcPr>
          <w:p w14:paraId="47A352A2" w14:textId="69F42799" w:rsidR="00BC3A84" w:rsidRPr="00047FBD" w:rsidRDefault="00BC3A84" w:rsidP="00BC3A84">
            <w:pPr>
              <w:jc w:val="both"/>
              <w:rPr>
                <w:rFonts w:asciiTheme="minorHAnsi" w:hAnsiTheme="minorHAnsi" w:cstheme="minorHAnsi"/>
                <w:color w:val="FF0000"/>
              </w:rPr>
            </w:pPr>
            <w:r w:rsidRPr="00C13A38">
              <w:t>968 565005 / 970050 / 970051</w:t>
            </w:r>
          </w:p>
        </w:tc>
        <w:tc>
          <w:tcPr>
            <w:tcW w:w="2152" w:type="dxa"/>
          </w:tcPr>
          <w:p w14:paraId="4CDFCBFE" w14:textId="56A013C3" w:rsidR="00BC3A84" w:rsidRPr="008D25F3" w:rsidRDefault="00BC3A84" w:rsidP="00BC3A84">
            <w:pPr>
              <w:jc w:val="center"/>
              <w:rPr>
                <w:rFonts w:asciiTheme="minorHAnsi" w:hAnsiTheme="minorHAnsi" w:cstheme="minorHAnsi"/>
              </w:rPr>
            </w:pPr>
            <w:r w:rsidRPr="00C13A38">
              <w:t>Hall salón de actos Hospital. 10 de marzo a las 9 horas</w:t>
            </w:r>
          </w:p>
        </w:tc>
        <w:tc>
          <w:tcPr>
            <w:tcW w:w="2736" w:type="dxa"/>
          </w:tcPr>
          <w:p w14:paraId="6D88C508" w14:textId="5623115B" w:rsidR="00BC3A84" w:rsidRPr="008D25F3" w:rsidRDefault="00BC3A84" w:rsidP="00BC3A84">
            <w:pPr>
              <w:jc w:val="center"/>
              <w:rPr>
                <w:rFonts w:asciiTheme="minorHAnsi" w:hAnsiTheme="minorHAnsi" w:cstheme="minorHAnsi"/>
              </w:rPr>
            </w:pPr>
            <w:r w:rsidRPr="00C13A38">
              <w:t>jantonio.gomariz@carm.es</w:t>
            </w:r>
          </w:p>
        </w:tc>
      </w:tr>
      <w:tr w:rsidR="00066B0E" w:rsidRPr="008D25F3" w14:paraId="26AE0453" w14:textId="77777777" w:rsidTr="00BC3A84">
        <w:tc>
          <w:tcPr>
            <w:tcW w:w="1387" w:type="dxa"/>
          </w:tcPr>
          <w:p w14:paraId="112EB659" w14:textId="078BF1C1" w:rsidR="00066B0E" w:rsidRPr="00066B0E" w:rsidRDefault="00066B0E" w:rsidP="00066B0E">
            <w:pPr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AREA IX</w:t>
            </w:r>
          </w:p>
        </w:tc>
        <w:tc>
          <w:tcPr>
            <w:tcW w:w="2942" w:type="dxa"/>
          </w:tcPr>
          <w:p w14:paraId="48162470" w14:textId="0B5946B2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María Soledad Lucas Belmont</w:t>
            </w:r>
          </w:p>
        </w:tc>
        <w:tc>
          <w:tcPr>
            <w:tcW w:w="2118" w:type="dxa"/>
          </w:tcPr>
          <w:p w14:paraId="6722A4D7" w14:textId="5EF56F43" w:rsidR="00066B0E" w:rsidRPr="00066B0E" w:rsidRDefault="00066B0E" w:rsidP="00066B0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968 77 55 68</w:t>
            </w:r>
          </w:p>
          <w:p w14:paraId="7CA4C8E6" w14:textId="77777777" w:rsidR="00066B0E" w:rsidRPr="00066B0E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52" w:type="dxa"/>
          </w:tcPr>
          <w:p w14:paraId="54646B99" w14:textId="77777777" w:rsid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lastRenderedPageBreak/>
              <w:t xml:space="preserve">Hall de entrada al </w:t>
            </w:r>
            <w:r w:rsidRPr="00066B0E">
              <w:rPr>
                <w:rFonts w:asciiTheme="minorHAnsi" w:hAnsiTheme="minorHAnsi" w:cstheme="minorHAnsi"/>
              </w:rPr>
              <w:lastRenderedPageBreak/>
              <w:t>Hospital de la Vega Lorenzo Guirao (Cieza)</w:t>
            </w:r>
          </w:p>
          <w:p w14:paraId="160F61A1" w14:textId="2E9A57B0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DÍA: 11/03/2026, a las 9:30 h</w:t>
            </w:r>
          </w:p>
        </w:tc>
        <w:tc>
          <w:tcPr>
            <w:tcW w:w="2736" w:type="dxa"/>
          </w:tcPr>
          <w:p w14:paraId="1480A7B2" w14:textId="40A1B0FB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66B0E" w:rsidRPr="00146F80" w14:paraId="36401441" w14:textId="77777777" w:rsidTr="00BC3A84">
        <w:tc>
          <w:tcPr>
            <w:tcW w:w="1387" w:type="dxa"/>
          </w:tcPr>
          <w:p w14:paraId="7CE8A184" w14:textId="5BCD0F12" w:rsidR="00066B0E" w:rsidRPr="00047FBD" w:rsidRDefault="00066B0E" w:rsidP="00066B0E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GERENCIA 061</w:t>
            </w:r>
          </w:p>
        </w:tc>
        <w:tc>
          <w:tcPr>
            <w:tcW w:w="2942" w:type="dxa"/>
          </w:tcPr>
          <w:p w14:paraId="03893C18" w14:textId="5F4BDF7E" w:rsidR="00066B0E" w:rsidRPr="00047FBD" w:rsidRDefault="00066B0E" w:rsidP="00066B0E">
            <w:pPr>
              <w:autoSpaceDE w:val="0"/>
              <w:autoSpaceDN w:val="0"/>
              <w:adjustRightInd w:val="0"/>
              <w:ind w:firstLine="708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Patrocinio Cortés Rodríguez/Miguel Ángel Hernández Fernández</w:t>
            </w:r>
          </w:p>
        </w:tc>
        <w:tc>
          <w:tcPr>
            <w:tcW w:w="2118" w:type="dxa"/>
          </w:tcPr>
          <w:p w14:paraId="430173E6" w14:textId="3BC67ED6" w:rsidR="00066B0E" w:rsidRPr="00047FBD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968394811/610739706 968394803</w:t>
            </w:r>
          </w:p>
        </w:tc>
        <w:tc>
          <w:tcPr>
            <w:tcW w:w="2152" w:type="dxa"/>
          </w:tcPr>
          <w:p w14:paraId="7EA81674" w14:textId="77777777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736" w:type="dxa"/>
          </w:tcPr>
          <w:p w14:paraId="42D31100" w14:textId="65324C83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patrocinio.cortes2@carm.es miguela.hernandez3@carm.e</w:t>
            </w:r>
          </w:p>
        </w:tc>
      </w:tr>
      <w:tr w:rsidR="00066B0E" w:rsidRPr="00A32396" w14:paraId="34EDB7E4" w14:textId="77777777" w:rsidTr="00BC3A84">
        <w:tc>
          <w:tcPr>
            <w:tcW w:w="1387" w:type="dxa"/>
          </w:tcPr>
          <w:p w14:paraId="56A9D788" w14:textId="74DCE24F" w:rsidR="00066B0E" w:rsidRPr="00047FBD" w:rsidRDefault="00066B0E" w:rsidP="00066B0E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C.R.H.</w:t>
            </w:r>
          </w:p>
        </w:tc>
        <w:tc>
          <w:tcPr>
            <w:tcW w:w="2942" w:type="dxa"/>
          </w:tcPr>
          <w:p w14:paraId="4CBE593E" w14:textId="49B4C95D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Luis Martínez Verdú</w:t>
            </w:r>
          </w:p>
        </w:tc>
        <w:tc>
          <w:tcPr>
            <w:tcW w:w="2118" w:type="dxa"/>
          </w:tcPr>
          <w:p w14:paraId="3D727B63" w14:textId="554FDCB6" w:rsidR="00066B0E" w:rsidRPr="00047FBD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968 34 19 90</w:t>
            </w:r>
          </w:p>
        </w:tc>
        <w:tc>
          <w:tcPr>
            <w:tcW w:w="2152" w:type="dxa"/>
          </w:tcPr>
          <w:p w14:paraId="6BF452F6" w14:textId="7FBF5080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Recepción CRH Ronda Garay 2-Murcia 09/03/2026 de 08:00 hasta las 10:00 h.</w:t>
            </w:r>
          </w:p>
        </w:tc>
        <w:tc>
          <w:tcPr>
            <w:tcW w:w="2736" w:type="dxa"/>
          </w:tcPr>
          <w:p w14:paraId="171FAAF2" w14:textId="3C7A7887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Luis.martinez5@carm.es</w:t>
            </w:r>
          </w:p>
        </w:tc>
      </w:tr>
      <w:tr w:rsidR="00066B0E" w:rsidRPr="00840F49" w14:paraId="61005FEC" w14:textId="77777777" w:rsidTr="00BC3A84">
        <w:tc>
          <w:tcPr>
            <w:tcW w:w="1387" w:type="dxa"/>
          </w:tcPr>
          <w:p w14:paraId="1EB48597" w14:textId="4597EB91" w:rsidR="00066B0E" w:rsidRPr="00047FBD" w:rsidRDefault="00066B0E" w:rsidP="00066B0E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HOSPITAL PSIQUIÁTRICO</w:t>
            </w:r>
          </w:p>
        </w:tc>
        <w:tc>
          <w:tcPr>
            <w:tcW w:w="2942" w:type="dxa"/>
          </w:tcPr>
          <w:p w14:paraId="0E75AA94" w14:textId="26A0AFEB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Beatriz Martínez-Lozano Manuel Ballesta Bernal</w:t>
            </w:r>
          </w:p>
        </w:tc>
        <w:tc>
          <w:tcPr>
            <w:tcW w:w="2118" w:type="dxa"/>
          </w:tcPr>
          <w:p w14:paraId="531DB67F" w14:textId="3DC7D0B7" w:rsidR="00066B0E" w:rsidRPr="00047FBD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968 365759 968 365770</w:t>
            </w:r>
          </w:p>
        </w:tc>
        <w:tc>
          <w:tcPr>
            <w:tcW w:w="2152" w:type="dxa"/>
          </w:tcPr>
          <w:p w14:paraId="35EF11F6" w14:textId="128976BF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Hospital Psiquiátrico Román Alberca. Visita Dia 10 Marzo</w:t>
            </w:r>
          </w:p>
        </w:tc>
        <w:tc>
          <w:tcPr>
            <w:tcW w:w="2736" w:type="dxa"/>
          </w:tcPr>
          <w:p w14:paraId="2F90CC75" w14:textId="1E480510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Beatriz.martinez-lozano@carm.es Manuel.ballesta2@carm.es</w:t>
            </w:r>
          </w:p>
        </w:tc>
      </w:tr>
      <w:tr w:rsidR="00066B0E" w:rsidRPr="008D25F3" w14:paraId="10495599" w14:textId="77777777" w:rsidTr="00BC3A84">
        <w:tc>
          <w:tcPr>
            <w:tcW w:w="1387" w:type="dxa"/>
          </w:tcPr>
          <w:p w14:paraId="184A2EAB" w14:textId="7B41D1FA" w:rsidR="00066B0E" w:rsidRPr="00066B0E" w:rsidRDefault="00066B0E" w:rsidP="00066B0E">
            <w:pPr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SERVICIOS CENTRALES</w:t>
            </w:r>
          </w:p>
        </w:tc>
        <w:tc>
          <w:tcPr>
            <w:tcW w:w="2942" w:type="dxa"/>
          </w:tcPr>
          <w:p w14:paraId="7FECB8D0" w14:textId="5A930AFA" w:rsidR="00066B0E" w:rsidRPr="00066B0E" w:rsidRDefault="00066B0E" w:rsidP="00066B0E">
            <w:pPr>
              <w:autoSpaceDE w:val="0"/>
              <w:autoSpaceDN w:val="0"/>
              <w:adjustRightInd w:val="0"/>
              <w:ind w:left="720"/>
              <w:jc w:val="both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Rita del Carmen Hernández Pedreño</w:t>
            </w:r>
          </w:p>
          <w:p w14:paraId="51728BF9" w14:textId="77777777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18" w:type="dxa"/>
          </w:tcPr>
          <w:p w14:paraId="7A9F2068" w14:textId="61B5526F" w:rsidR="00066B0E" w:rsidRPr="00066B0E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968 288091 / 669855622</w:t>
            </w:r>
          </w:p>
        </w:tc>
        <w:tc>
          <w:tcPr>
            <w:tcW w:w="2152" w:type="dxa"/>
          </w:tcPr>
          <w:p w14:paraId="6BDE4207" w14:textId="278C9021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Sede SSCC HABITAMIA 10 marzo.10:00hra</w:t>
            </w:r>
          </w:p>
        </w:tc>
        <w:tc>
          <w:tcPr>
            <w:tcW w:w="2736" w:type="dxa"/>
          </w:tcPr>
          <w:p w14:paraId="70ED12E3" w14:textId="1172601F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66B0E" w:rsidRPr="00217391" w14:paraId="5E910A13" w14:textId="77777777" w:rsidTr="00BC3A84">
        <w:tc>
          <w:tcPr>
            <w:tcW w:w="1387" w:type="dxa"/>
          </w:tcPr>
          <w:p w14:paraId="68658C78" w14:textId="6AAB6DCB" w:rsidR="00066B0E" w:rsidRPr="00217391" w:rsidRDefault="00066B0E" w:rsidP="00066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Lote 12</w:t>
            </w:r>
          </w:p>
        </w:tc>
        <w:tc>
          <w:tcPr>
            <w:tcW w:w="2942" w:type="dxa"/>
          </w:tcPr>
          <w:p w14:paraId="2663A28F" w14:textId="4D9FFC42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José Alarcón Alarcón</w:t>
            </w:r>
          </w:p>
        </w:tc>
        <w:tc>
          <w:tcPr>
            <w:tcW w:w="2118" w:type="dxa"/>
          </w:tcPr>
          <w:p w14:paraId="522F0E4B" w14:textId="0D9D3EF4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649904706</w:t>
            </w:r>
          </w:p>
        </w:tc>
        <w:tc>
          <w:tcPr>
            <w:tcW w:w="2152" w:type="dxa"/>
          </w:tcPr>
          <w:p w14:paraId="6484DB59" w14:textId="77777777" w:rsid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Puerta principal Museo Arqueológico</w:t>
            </w:r>
          </w:p>
          <w:p w14:paraId="0750ECDD" w14:textId="57DFD4D3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10/03/2026 a las 09:00</w:t>
            </w:r>
          </w:p>
        </w:tc>
        <w:tc>
          <w:tcPr>
            <w:tcW w:w="2736" w:type="dxa"/>
          </w:tcPr>
          <w:p w14:paraId="1ACAD926" w14:textId="40F48748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jose.alarcon2@carm.es</w:t>
            </w:r>
          </w:p>
        </w:tc>
      </w:tr>
      <w:tr w:rsidR="00066B0E" w:rsidRPr="00217391" w14:paraId="33DE8C4A" w14:textId="77777777" w:rsidTr="00BC3A84">
        <w:tc>
          <w:tcPr>
            <w:tcW w:w="1387" w:type="dxa"/>
          </w:tcPr>
          <w:p w14:paraId="7DF6AB66" w14:textId="7FF6ACD2" w:rsidR="00066B0E" w:rsidRPr="00217391" w:rsidRDefault="00066B0E" w:rsidP="00066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Lote 13</w:t>
            </w:r>
          </w:p>
        </w:tc>
        <w:tc>
          <w:tcPr>
            <w:tcW w:w="2942" w:type="dxa"/>
          </w:tcPr>
          <w:p w14:paraId="7B1A6D0D" w14:textId="3550E20F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Julián Brox Martínez</w:t>
            </w:r>
          </w:p>
        </w:tc>
        <w:tc>
          <w:tcPr>
            <w:tcW w:w="2118" w:type="dxa"/>
          </w:tcPr>
          <w:p w14:paraId="3FD67572" w14:textId="7AFD3755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609766490</w:t>
            </w:r>
          </w:p>
        </w:tc>
        <w:tc>
          <w:tcPr>
            <w:tcW w:w="2152" w:type="dxa"/>
          </w:tcPr>
          <w:p w14:paraId="5F40A892" w14:textId="77777777" w:rsidR="00066B0E" w:rsidRPr="003B7365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3B7365">
              <w:rPr>
                <w:rFonts w:asciiTheme="minorHAnsi" w:hAnsiTheme="minorHAnsi" w:cstheme="minorHAnsi"/>
              </w:rPr>
              <w:t>Avda. Teniente Flomesta (Edificio Hacienda)</w:t>
            </w:r>
          </w:p>
          <w:p w14:paraId="21647BA5" w14:textId="4E8FCA12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</w:t>
            </w:r>
            <w:r w:rsidRPr="003B7365">
              <w:rPr>
                <w:rFonts w:asciiTheme="minorHAnsi" w:hAnsiTheme="minorHAnsi" w:cstheme="minorHAnsi"/>
              </w:rPr>
              <w:t>/03/2026 a las 10:00</w:t>
            </w:r>
          </w:p>
        </w:tc>
        <w:tc>
          <w:tcPr>
            <w:tcW w:w="2736" w:type="dxa"/>
          </w:tcPr>
          <w:p w14:paraId="26E82BA1" w14:textId="7D47F6FE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julian.brox@carm.es</w:t>
            </w:r>
          </w:p>
        </w:tc>
      </w:tr>
      <w:tr w:rsidR="00066B0E" w:rsidRPr="00217391" w14:paraId="61F52FE5" w14:textId="77777777" w:rsidTr="00BC3A84">
        <w:tc>
          <w:tcPr>
            <w:tcW w:w="1387" w:type="dxa"/>
          </w:tcPr>
          <w:p w14:paraId="7B4060AA" w14:textId="4CDB620A" w:rsidR="00066B0E" w:rsidRPr="00217391" w:rsidRDefault="00066B0E" w:rsidP="00066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Lote 14</w:t>
            </w:r>
          </w:p>
        </w:tc>
        <w:tc>
          <w:tcPr>
            <w:tcW w:w="2942" w:type="dxa"/>
          </w:tcPr>
          <w:p w14:paraId="6FC94C3F" w14:textId="174CE58A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A426CE">
              <w:rPr>
                <w:rFonts w:asciiTheme="minorHAnsi" w:hAnsiTheme="minorHAnsi" w:cstheme="minorHAnsi"/>
              </w:rPr>
              <w:t>José Alarcón Alarcón</w:t>
            </w:r>
          </w:p>
        </w:tc>
        <w:tc>
          <w:tcPr>
            <w:tcW w:w="2118" w:type="dxa"/>
          </w:tcPr>
          <w:p w14:paraId="187EFBB5" w14:textId="7C0E92AE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A426CE">
              <w:rPr>
                <w:rFonts w:asciiTheme="minorHAnsi" w:hAnsiTheme="minorHAnsi" w:cstheme="minorHAnsi"/>
              </w:rPr>
              <w:t>649904706</w:t>
            </w:r>
          </w:p>
        </w:tc>
        <w:tc>
          <w:tcPr>
            <w:tcW w:w="2152" w:type="dxa"/>
          </w:tcPr>
          <w:p w14:paraId="561E1C37" w14:textId="77777777" w:rsid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Puerta principal Consejería Agricultura</w:t>
            </w:r>
          </w:p>
          <w:p w14:paraId="5A8B1B1B" w14:textId="5C2D3F53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11/03/2026 a las 09:00</w:t>
            </w:r>
          </w:p>
        </w:tc>
        <w:tc>
          <w:tcPr>
            <w:tcW w:w="2736" w:type="dxa"/>
          </w:tcPr>
          <w:p w14:paraId="259BB82C" w14:textId="4EE328B8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A426CE">
              <w:rPr>
                <w:rFonts w:asciiTheme="minorHAnsi" w:hAnsiTheme="minorHAnsi" w:cstheme="minorHAnsi"/>
              </w:rPr>
              <w:t>jose.alarcon2@carm.es</w:t>
            </w:r>
          </w:p>
        </w:tc>
      </w:tr>
      <w:tr w:rsidR="00066B0E" w:rsidRPr="00217391" w14:paraId="0212DDEB" w14:textId="77777777" w:rsidTr="00BC3A84">
        <w:tc>
          <w:tcPr>
            <w:tcW w:w="1387" w:type="dxa"/>
          </w:tcPr>
          <w:p w14:paraId="560CEBC4" w14:textId="7B9E0550" w:rsidR="00066B0E" w:rsidRPr="00217391" w:rsidRDefault="00066B0E" w:rsidP="00066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Lote 16</w:t>
            </w:r>
          </w:p>
        </w:tc>
        <w:tc>
          <w:tcPr>
            <w:tcW w:w="2942" w:type="dxa"/>
          </w:tcPr>
          <w:p w14:paraId="48BDAFA5" w14:textId="783ED288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Julián Brox Martínez</w:t>
            </w:r>
          </w:p>
        </w:tc>
        <w:tc>
          <w:tcPr>
            <w:tcW w:w="2118" w:type="dxa"/>
          </w:tcPr>
          <w:p w14:paraId="300826EE" w14:textId="1D1FB101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3B7365">
              <w:rPr>
                <w:rFonts w:asciiTheme="minorHAnsi" w:hAnsiTheme="minorHAnsi" w:cstheme="minorHAnsi"/>
              </w:rPr>
              <w:t>609766490</w:t>
            </w:r>
          </w:p>
        </w:tc>
        <w:tc>
          <w:tcPr>
            <w:tcW w:w="2152" w:type="dxa"/>
          </w:tcPr>
          <w:p w14:paraId="63D6481B" w14:textId="77777777" w:rsid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Avda. Teniente Flomesta (Edificio Hacienda)</w:t>
            </w:r>
          </w:p>
          <w:p w14:paraId="43CA5812" w14:textId="2E991E5C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12/03/2026 a las 10:00</w:t>
            </w:r>
          </w:p>
        </w:tc>
        <w:tc>
          <w:tcPr>
            <w:tcW w:w="2736" w:type="dxa"/>
          </w:tcPr>
          <w:p w14:paraId="44A17BB0" w14:textId="432E6E23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3B7365">
              <w:rPr>
                <w:rFonts w:asciiTheme="minorHAnsi" w:hAnsiTheme="minorHAnsi" w:cstheme="minorHAnsi"/>
              </w:rPr>
              <w:lastRenderedPageBreak/>
              <w:t>julian.brox@carm.es</w:t>
            </w:r>
          </w:p>
        </w:tc>
      </w:tr>
    </w:tbl>
    <w:p w14:paraId="07620CEE" w14:textId="5796A9D3" w:rsidR="00217391" w:rsidRDefault="00217391" w:rsidP="000C700E"/>
    <w:sectPr w:rsidR="00217391" w:rsidSect="009172E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260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F153D4" w14:textId="77777777" w:rsidR="00974D1D" w:rsidRDefault="00974D1D" w:rsidP="0033118A">
      <w:r>
        <w:separator/>
      </w:r>
    </w:p>
  </w:endnote>
  <w:endnote w:type="continuationSeparator" w:id="0">
    <w:p w14:paraId="759A660F" w14:textId="77777777" w:rsidR="00974D1D" w:rsidRDefault="00974D1D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9F94C" w14:textId="77777777" w:rsidR="00D63EE7" w:rsidRDefault="00D63EE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857567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FD96C62" w14:textId="23344541" w:rsidR="00D63EE7" w:rsidRPr="00D63EE7" w:rsidRDefault="00D63EE7">
        <w:pPr>
          <w:pStyle w:val="Piedepgina"/>
          <w:jc w:val="center"/>
          <w:rPr>
            <w:sz w:val="16"/>
            <w:szCs w:val="16"/>
          </w:rPr>
        </w:pPr>
        <w:r w:rsidRPr="00D63EE7">
          <w:rPr>
            <w:sz w:val="16"/>
            <w:szCs w:val="16"/>
          </w:rPr>
          <w:fldChar w:fldCharType="begin"/>
        </w:r>
        <w:r w:rsidRPr="00D63EE7">
          <w:rPr>
            <w:sz w:val="16"/>
            <w:szCs w:val="16"/>
          </w:rPr>
          <w:instrText>PAGE   \* MERGEFORMAT</w:instrText>
        </w:r>
        <w:r w:rsidRPr="00D63EE7">
          <w:rPr>
            <w:sz w:val="16"/>
            <w:szCs w:val="16"/>
          </w:rPr>
          <w:fldChar w:fldCharType="separate"/>
        </w:r>
        <w:r w:rsidR="00BC3A84">
          <w:rPr>
            <w:noProof/>
            <w:sz w:val="16"/>
            <w:szCs w:val="16"/>
          </w:rPr>
          <w:t>1</w:t>
        </w:r>
        <w:r w:rsidRPr="00D63EE7">
          <w:rPr>
            <w:sz w:val="16"/>
            <w:szCs w:val="16"/>
          </w:rPr>
          <w:fldChar w:fldCharType="end"/>
        </w:r>
      </w:p>
    </w:sdtContent>
  </w:sdt>
  <w:p w14:paraId="35361CD7" w14:textId="77777777" w:rsidR="00D63EE7" w:rsidRDefault="00D63EE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3B6D2" w14:textId="77777777" w:rsidR="00D63EE7" w:rsidRDefault="00D63EE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4CE62" w14:textId="77777777" w:rsidR="00974D1D" w:rsidRDefault="00974D1D" w:rsidP="0033118A">
      <w:r>
        <w:separator/>
      </w:r>
    </w:p>
  </w:footnote>
  <w:footnote w:type="continuationSeparator" w:id="0">
    <w:p w14:paraId="7FBBF4DD" w14:textId="77777777" w:rsidR="00974D1D" w:rsidRDefault="00974D1D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13B89" w14:textId="77777777" w:rsidR="00D63EE7" w:rsidRDefault="00D63EE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  <w:tblCaption w:val="Tabla encabezado para logotipos"/>
      <w:tblDescription w:val="Tabla de una sola celda que contiene la imagen compuesta por los logotipos de la Región de Murcia y otros organismos."/>
    </w:tblPr>
    <w:tblGrid>
      <w:gridCol w:w="11906"/>
    </w:tblGrid>
    <w:tr w:rsidR="0033118A" w14:paraId="3FCFC131" w14:textId="77777777" w:rsidTr="00244494">
      <w:trPr>
        <w:cantSplit/>
        <w:trHeight w:hRule="exact" w:val="2608"/>
      </w:trPr>
      <w:tc>
        <w:tcPr>
          <w:tcW w:w="11906" w:type="dxa"/>
          <w:noWrap/>
        </w:tcPr>
        <w:p w14:paraId="0558EED9" w14:textId="77777777" w:rsidR="0033118A" w:rsidRDefault="00DE2A3D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27B7672F" wp14:editId="41FE34A4">
                <wp:extent cx="7552690" cy="1656080"/>
                <wp:effectExtent l="0" t="0" r="0" b="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269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0333DC9" w14:textId="77777777"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6EF0E1" w14:textId="77777777" w:rsidR="00D63EE7" w:rsidRDefault="00D63EE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BA0686"/>
    <w:multiLevelType w:val="hybridMultilevel"/>
    <w:tmpl w:val="2430A90C"/>
    <w:lvl w:ilvl="0" w:tplc="983CA518">
      <w:numFmt w:val="bullet"/>
      <w:lvlText w:val="-"/>
      <w:lvlJc w:val="left"/>
      <w:pPr>
        <w:ind w:left="720" w:hanging="360"/>
      </w:pPr>
      <w:rPr>
        <w:rFonts w:ascii="Cambria" w:eastAsia="Times New Roman" w:hAnsi="Cambria" w:cs="Verdan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FB4"/>
    <w:rsid w:val="00047D79"/>
    <w:rsid w:val="00047FBD"/>
    <w:rsid w:val="00066B0E"/>
    <w:rsid w:val="000A6CBE"/>
    <w:rsid w:val="000A7795"/>
    <w:rsid w:val="000B4103"/>
    <w:rsid w:val="000C700E"/>
    <w:rsid w:val="00121A43"/>
    <w:rsid w:val="0013104E"/>
    <w:rsid w:val="001353E8"/>
    <w:rsid w:val="00146F80"/>
    <w:rsid w:val="00187749"/>
    <w:rsid w:val="0019746C"/>
    <w:rsid w:val="001A6B61"/>
    <w:rsid w:val="001E78B2"/>
    <w:rsid w:val="001F6198"/>
    <w:rsid w:val="0020274A"/>
    <w:rsid w:val="0020548E"/>
    <w:rsid w:val="00217391"/>
    <w:rsid w:val="00235B81"/>
    <w:rsid w:val="00244494"/>
    <w:rsid w:val="002B77E4"/>
    <w:rsid w:val="002C71E3"/>
    <w:rsid w:val="002D3FB4"/>
    <w:rsid w:val="00330908"/>
    <w:rsid w:val="0033118A"/>
    <w:rsid w:val="003724FF"/>
    <w:rsid w:val="003C26F0"/>
    <w:rsid w:val="00411947"/>
    <w:rsid w:val="004E727E"/>
    <w:rsid w:val="004E7DEE"/>
    <w:rsid w:val="005271AF"/>
    <w:rsid w:val="00546BB5"/>
    <w:rsid w:val="005B0C3E"/>
    <w:rsid w:val="005F4F25"/>
    <w:rsid w:val="00681F44"/>
    <w:rsid w:val="006E1157"/>
    <w:rsid w:val="006E3224"/>
    <w:rsid w:val="00752411"/>
    <w:rsid w:val="00805E6D"/>
    <w:rsid w:val="00840F49"/>
    <w:rsid w:val="00846245"/>
    <w:rsid w:val="00877BA3"/>
    <w:rsid w:val="00885153"/>
    <w:rsid w:val="008A4CAF"/>
    <w:rsid w:val="008B27BB"/>
    <w:rsid w:val="008B55BB"/>
    <w:rsid w:val="008C152B"/>
    <w:rsid w:val="008D25F3"/>
    <w:rsid w:val="008E3810"/>
    <w:rsid w:val="009172E8"/>
    <w:rsid w:val="00974D1D"/>
    <w:rsid w:val="00A01ACF"/>
    <w:rsid w:val="00A32396"/>
    <w:rsid w:val="00A441B7"/>
    <w:rsid w:val="00A9769E"/>
    <w:rsid w:val="00BB23F4"/>
    <w:rsid w:val="00BC3A84"/>
    <w:rsid w:val="00C44004"/>
    <w:rsid w:val="00C91A19"/>
    <w:rsid w:val="00CD0F57"/>
    <w:rsid w:val="00D0196C"/>
    <w:rsid w:val="00D63EE7"/>
    <w:rsid w:val="00D63F4F"/>
    <w:rsid w:val="00D94D11"/>
    <w:rsid w:val="00DE2A3D"/>
    <w:rsid w:val="00DE4F6E"/>
    <w:rsid w:val="00F217D2"/>
    <w:rsid w:val="00F57B54"/>
    <w:rsid w:val="00F64701"/>
    <w:rsid w:val="00FA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F87D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63F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semiHidden/>
    <w:rsid w:val="00D63F4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s-ES"/>
    </w:rPr>
  </w:style>
  <w:style w:type="paragraph" w:styleId="Puesto">
    <w:name w:val="Title"/>
    <w:basedOn w:val="Normal"/>
    <w:link w:val="PuestoCar"/>
    <w:qFormat/>
    <w:rsid w:val="00D63F4F"/>
    <w:pPr>
      <w:ind w:left="851"/>
      <w:jc w:val="center"/>
    </w:pPr>
    <w:rPr>
      <w:rFonts w:ascii="Arial Narrow" w:hAnsi="Arial Narrow"/>
      <w:b/>
      <w:i/>
      <w:sz w:val="24"/>
      <w:u w:val="single"/>
    </w:rPr>
  </w:style>
  <w:style w:type="character" w:customStyle="1" w:styleId="PuestoCar">
    <w:name w:val="Puesto Car"/>
    <w:basedOn w:val="Fuentedeprrafopredeter"/>
    <w:link w:val="Puesto"/>
    <w:rsid w:val="00D63F4F"/>
    <w:rPr>
      <w:rFonts w:ascii="Arial Narrow" w:eastAsia="Times New Roman" w:hAnsi="Arial Narrow" w:cs="Times New Roman"/>
      <w:b/>
      <w:i/>
      <w:sz w:val="24"/>
      <w:szCs w:val="20"/>
      <w:u w:val="single"/>
      <w:lang w:eastAsia="es-ES"/>
    </w:rPr>
  </w:style>
  <w:style w:type="paragraph" w:styleId="Textoindependiente">
    <w:name w:val="Body Text"/>
    <w:basedOn w:val="Normal"/>
    <w:link w:val="TextoindependienteCar"/>
    <w:semiHidden/>
    <w:unhideWhenUsed/>
    <w:rsid w:val="00D63F4F"/>
    <w:pPr>
      <w:jc w:val="both"/>
    </w:pPr>
    <w:rPr>
      <w:i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63F4F"/>
    <w:rPr>
      <w:rFonts w:ascii="Times New Roman" w:eastAsia="Times New Roman" w:hAnsi="Times New Roman" w:cs="Times New Roman"/>
      <w:i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63E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63EE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63EE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63EE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63EE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63EE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Default">
    <w:name w:val="Default"/>
    <w:rsid w:val="00D63EE7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78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78B2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4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r24y\AppData\Local\Temp\7zO8BBFF225\CS%20-%20SMS%20-%20SGT%20-%20SM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DF80AA-FE79-46B2-AE79-65B762C0B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2006/metadata/properties"/>
    <ds:schemaRef ds:uri="http://schemas.microsoft.com/office/infopath/2007/PartnerControls"/>
    <ds:schemaRef ds:uri="1c9c8636-0486-4c9b-b75c-7b805ddaaf65"/>
    <ds:schemaRef ds:uri="bab14156-fcf3-44e2-9c4b-c33f1f92d4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 - SMS - SGT - SMS.dotx</Template>
  <TotalTime>0</TotalTime>
  <Pages>3</Pages>
  <Words>395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2026-03-04T12:42:00Z</dcterms:created>
  <dcterms:modified xsi:type="dcterms:W3CDTF">2026-03-06T12:40:00Z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