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3A0E52" w14:textId="339C1F1B" w:rsidR="0019746C" w:rsidRDefault="0019746C" w:rsidP="000C700E"/>
    <w:tbl>
      <w:tblPr>
        <w:tblStyle w:val="Tablaconcuadrcula"/>
        <w:tblW w:w="11335" w:type="dxa"/>
        <w:tblLook w:val="04A0" w:firstRow="1" w:lastRow="0" w:firstColumn="1" w:lastColumn="0" w:noHBand="0" w:noVBand="1"/>
      </w:tblPr>
      <w:tblGrid>
        <w:gridCol w:w="1387"/>
        <w:gridCol w:w="2942"/>
        <w:gridCol w:w="2118"/>
        <w:gridCol w:w="2152"/>
        <w:gridCol w:w="2736"/>
      </w:tblGrid>
      <w:tr w:rsidR="008D25F3" w:rsidRPr="00217391" w14:paraId="7D2869CD" w14:textId="77777777" w:rsidTr="008C152B">
        <w:tc>
          <w:tcPr>
            <w:tcW w:w="1387" w:type="dxa"/>
            <w:shd w:val="clear" w:color="auto" w:fill="F7CAAC" w:themeFill="accent2" w:themeFillTint="66"/>
          </w:tcPr>
          <w:p w14:paraId="2364BA6B" w14:textId="04091F64" w:rsidR="009172E8" w:rsidRPr="00217391" w:rsidRDefault="009172E8" w:rsidP="009172E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1739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AREA</w:t>
            </w:r>
          </w:p>
        </w:tc>
        <w:tc>
          <w:tcPr>
            <w:tcW w:w="3023" w:type="dxa"/>
            <w:shd w:val="clear" w:color="auto" w:fill="F7CAAC" w:themeFill="accent2" w:themeFillTint="66"/>
          </w:tcPr>
          <w:p w14:paraId="7E24214F" w14:textId="61AD46C8" w:rsidR="009172E8" w:rsidRPr="00217391" w:rsidRDefault="009172E8" w:rsidP="009172E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1739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RESPONSABLES</w:t>
            </w:r>
          </w:p>
        </w:tc>
        <w:tc>
          <w:tcPr>
            <w:tcW w:w="2118" w:type="dxa"/>
            <w:shd w:val="clear" w:color="auto" w:fill="F7CAAC" w:themeFill="accent2" w:themeFillTint="66"/>
          </w:tcPr>
          <w:p w14:paraId="46A341DF" w14:textId="7E6820FB" w:rsidR="009172E8" w:rsidRDefault="009172E8" w:rsidP="009172E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TELÉFONO</w:t>
            </w:r>
          </w:p>
        </w:tc>
        <w:tc>
          <w:tcPr>
            <w:tcW w:w="2190" w:type="dxa"/>
            <w:shd w:val="clear" w:color="auto" w:fill="F7CAAC" w:themeFill="accent2" w:themeFillTint="66"/>
          </w:tcPr>
          <w:p w14:paraId="7B36A515" w14:textId="56917030" w:rsidR="009172E8" w:rsidRDefault="009172E8" w:rsidP="009172E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LUGAR/DÍA</w:t>
            </w:r>
          </w:p>
        </w:tc>
        <w:tc>
          <w:tcPr>
            <w:tcW w:w="2617" w:type="dxa"/>
            <w:shd w:val="clear" w:color="auto" w:fill="F7CAAC" w:themeFill="accent2" w:themeFillTint="66"/>
          </w:tcPr>
          <w:p w14:paraId="6A50552A" w14:textId="30A96F7E" w:rsidR="009172E8" w:rsidRPr="00217391" w:rsidRDefault="009172E8" w:rsidP="009172E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CORREO CONTACTO</w:t>
            </w:r>
          </w:p>
        </w:tc>
      </w:tr>
      <w:tr w:rsidR="00846245" w:rsidRPr="00846245" w14:paraId="1C36B6E3" w14:textId="77777777" w:rsidTr="008C152B">
        <w:tc>
          <w:tcPr>
            <w:tcW w:w="1387" w:type="dxa"/>
          </w:tcPr>
          <w:p w14:paraId="126FCDCB" w14:textId="0A78F931" w:rsidR="009172E8" w:rsidRPr="00047FBD" w:rsidRDefault="009172E8" w:rsidP="009172E8">
            <w:pPr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AREA I</w:t>
            </w:r>
          </w:p>
        </w:tc>
        <w:tc>
          <w:tcPr>
            <w:tcW w:w="3023" w:type="dxa"/>
          </w:tcPr>
          <w:p w14:paraId="78902851" w14:textId="541000DE" w:rsidR="009172E8" w:rsidRPr="00047FBD" w:rsidRDefault="00846245" w:rsidP="009172E8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Antonio Tomás Borja Andrés Manuel Collado Rodríguez Ginés Fco Guirao Saavedra</w:t>
            </w:r>
            <w:r w:rsidR="009172E8" w:rsidRPr="00047FBD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118" w:type="dxa"/>
          </w:tcPr>
          <w:p w14:paraId="579ADEB5" w14:textId="0BC61ED1" w:rsidR="009172E8" w:rsidRPr="00047FBD" w:rsidRDefault="00846245" w:rsidP="008D25F3">
            <w:pPr>
              <w:jc w:val="both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968 36 95 00</w:t>
            </w:r>
          </w:p>
        </w:tc>
        <w:tc>
          <w:tcPr>
            <w:tcW w:w="2190" w:type="dxa"/>
          </w:tcPr>
          <w:p w14:paraId="0360DC3D" w14:textId="5EBF830D" w:rsidR="009172E8" w:rsidRPr="00047FBD" w:rsidRDefault="00846245" w:rsidP="009172E8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9 y 10 de Marzo en el Hospital</w:t>
            </w:r>
          </w:p>
        </w:tc>
        <w:tc>
          <w:tcPr>
            <w:tcW w:w="2617" w:type="dxa"/>
          </w:tcPr>
          <w:p w14:paraId="6636A302" w14:textId="7B761603" w:rsidR="009172E8" w:rsidRPr="00047FBD" w:rsidRDefault="00846245" w:rsidP="009172E8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antonio.tomas@carm.es andresm.collado@carm.es ginesf.guirao@æcarm.es</w:t>
            </w:r>
          </w:p>
        </w:tc>
      </w:tr>
      <w:tr w:rsidR="000A7795" w:rsidRPr="000A7795" w14:paraId="40222BED" w14:textId="77777777" w:rsidTr="008C152B">
        <w:tc>
          <w:tcPr>
            <w:tcW w:w="1387" w:type="dxa"/>
          </w:tcPr>
          <w:p w14:paraId="7A12D9E9" w14:textId="784AF672" w:rsidR="009172E8" w:rsidRPr="00047FBD" w:rsidRDefault="009172E8" w:rsidP="009172E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47FBD">
              <w:rPr>
                <w:rFonts w:asciiTheme="minorHAnsi" w:hAnsiTheme="minorHAnsi" w:cstheme="minorHAnsi"/>
                <w:sz w:val="22"/>
                <w:szCs w:val="22"/>
              </w:rPr>
              <w:t>AREA II</w:t>
            </w:r>
          </w:p>
        </w:tc>
        <w:tc>
          <w:tcPr>
            <w:tcW w:w="3023" w:type="dxa"/>
          </w:tcPr>
          <w:p w14:paraId="1AE88B6A" w14:textId="48673BAB" w:rsidR="009172E8" w:rsidRPr="00047FBD" w:rsidRDefault="009172E8" w:rsidP="009172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47FBD">
              <w:rPr>
                <w:rFonts w:asciiTheme="minorHAnsi" w:hAnsiTheme="minorHAnsi" w:cstheme="minorHAnsi"/>
                <w:sz w:val="22"/>
                <w:szCs w:val="22"/>
              </w:rPr>
              <w:t>Sebastián Ros Escudero</w:t>
            </w:r>
          </w:p>
        </w:tc>
        <w:tc>
          <w:tcPr>
            <w:tcW w:w="2118" w:type="dxa"/>
          </w:tcPr>
          <w:p w14:paraId="2A95CDD4" w14:textId="533E0323" w:rsidR="009172E8" w:rsidRPr="00047FBD" w:rsidRDefault="009172E8" w:rsidP="008D25F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47FBD">
              <w:rPr>
                <w:rFonts w:asciiTheme="minorHAnsi" w:hAnsiTheme="minorHAnsi" w:cstheme="minorHAnsi"/>
                <w:sz w:val="22"/>
                <w:szCs w:val="22"/>
              </w:rPr>
              <w:t>968 32 50 45 / 618 68 08 36</w:t>
            </w:r>
          </w:p>
        </w:tc>
        <w:tc>
          <w:tcPr>
            <w:tcW w:w="2190" w:type="dxa"/>
          </w:tcPr>
          <w:p w14:paraId="7B942B9C" w14:textId="7B03E0FA" w:rsidR="009172E8" w:rsidRPr="00047FBD" w:rsidRDefault="000A7795" w:rsidP="009172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47FBD">
              <w:rPr>
                <w:rFonts w:asciiTheme="minorHAnsi" w:hAnsiTheme="minorHAnsi" w:cstheme="minorHAnsi"/>
                <w:sz w:val="22"/>
                <w:szCs w:val="22"/>
              </w:rPr>
              <w:t>HOSPITAL GENERAL UNIVERSITARIO DE SANTA LUCIA 11-03-26 A LAS 10,00 H</w:t>
            </w:r>
          </w:p>
        </w:tc>
        <w:tc>
          <w:tcPr>
            <w:tcW w:w="2617" w:type="dxa"/>
          </w:tcPr>
          <w:p w14:paraId="403EA95E" w14:textId="3E46B624" w:rsidR="009172E8" w:rsidRPr="00047FBD" w:rsidRDefault="000A7795" w:rsidP="009172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47FBD">
              <w:rPr>
                <w:rFonts w:asciiTheme="minorHAnsi" w:hAnsiTheme="minorHAnsi" w:cstheme="minorHAnsi"/>
                <w:sz w:val="22"/>
                <w:szCs w:val="22"/>
              </w:rPr>
              <w:t>sebastian.ros@carm.es</w:t>
            </w:r>
          </w:p>
        </w:tc>
      </w:tr>
      <w:tr w:rsidR="00A32396" w:rsidRPr="00A32396" w14:paraId="11A62902" w14:textId="77777777" w:rsidTr="008C152B">
        <w:tc>
          <w:tcPr>
            <w:tcW w:w="1387" w:type="dxa"/>
          </w:tcPr>
          <w:p w14:paraId="79FBEFE5" w14:textId="424FD336" w:rsidR="009172E8" w:rsidRPr="00047FBD" w:rsidRDefault="009172E8" w:rsidP="009172E8">
            <w:pPr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AREA III</w:t>
            </w:r>
          </w:p>
        </w:tc>
        <w:tc>
          <w:tcPr>
            <w:tcW w:w="3023" w:type="dxa"/>
          </w:tcPr>
          <w:p w14:paraId="3B78C495" w14:textId="2B9AC8C5" w:rsidR="009172E8" w:rsidRPr="00047FBD" w:rsidRDefault="009172E8" w:rsidP="009172E8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Roque Aledo Andreo</w:t>
            </w:r>
          </w:p>
        </w:tc>
        <w:tc>
          <w:tcPr>
            <w:tcW w:w="2118" w:type="dxa"/>
          </w:tcPr>
          <w:p w14:paraId="106730EE" w14:textId="488A802E" w:rsidR="009172E8" w:rsidRPr="00047FBD" w:rsidRDefault="008A4CAF" w:rsidP="008D25F3">
            <w:pPr>
              <w:jc w:val="both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647314402 (preferente) 968489971</w:t>
            </w:r>
          </w:p>
        </w:tc>
        <w:tc>
          <w:tcPr>
            <w:tcW w:w="2190" w:type="dxa"/>
          </w:tcPr>
          <w:p w14:paraId="5DEDC3CB" w14:textId="3C9E4291" w:rsidR="009172E8" w:rsidRPr="00047FBD" w:rsidRDefault="008A4CAF" w:rsidP="009172E8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SALA DE JUNTAS HOSPITAL RAFAEL MÉNDEZ (Planta 0-Gerencia) / 11/03/2026 (inicio: 08:30 horas)</w:t>
            </w:r>
          </w:p>
        </w:tc>
        <w:tc>
          <w:tcPr>
            <w:tcW w:w="2617" w:type="dxa"/>
          </w:tcPr>
          <w:p w14:paraId="512F2B5C" w14:textId="7A6AFBF0" w:rsidR="009172E8" w:rsidRPr="00047FBD" w:rsidRDefault="008A4CAF" w:rsidP="009172E8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roque.aledo@carm.es</w:t>
            </w:r>
          </w:p>
        </w:tc>
      </w:tr>
      <w:tr w:rsidR="00840F49" w:rsidRPr="00840F49" w14:paraId="0202748D" w14:textId="77777777" w:rsidTr="008C152B">
        <w:tc>
          <w:tcPr>
            <w:tcW w:w="1387" w:type="dxa"/>
          </w:tcPr>
          <w:p w14:paraId="2E7FFC6E" w14:textId="0B6687AD" w:rsidR="009172E8" w:rsidRPr="00047FBD" w:rsidRDefault="009172E8" w:rsidP="009172E8">
            <w:pPr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AREA IV</w:t>
            </w:r>
          </w:p>
        </w:tc>
        <w:tc>
          <w:tcPr>
            <w:tcW w:w="3023" w:type="dxa"/>
          </w:tcPr>
          <w:p w14:paraId="47B7070C" w14:textId="5D7F5194" w:rsidR="009172E8" w:rsidRPr="00047FBD" w:rsidRDefault="00840F49" w:rsidP="009172E8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Nemesio Fernández Fernández</w:t>
            </w:r>
          </w:p>
        </w:tc>
        <w:tc>
          <w:tcPr>
            <w:tcW w:w="2118" w:type="dxa"/>
          </w:tcPr>
          <w:p w14:paraId="0994FB66" w14:textId="71D10DBC" w:rsidR="009172E8" w:rsidRPr="00047FBD" w:rsidRDefault="00840F49" w:rsidP="008D25F3">
            <w:pPr>
              <w:jc w:val="both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968 709 100 (Ext.243 )</w:t>
            </w:r>
          </w:p>
        </w:tc>
        <w:tc>
          <w:tcPr>
            <w:tcW w:w="2190" w:type="dxa"/>
          </w:tcPr>
          <w:p w14:paraId="2D1D2863" w14:textId="77777777" w:rsidR="009172E8" w:rsidRPr="00047FBD" w:rsidRDefault="009172E8" w:rsidP="009172E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17" w:type="dxa"/>
          </w:tcPr>
          <w:p w14:paraId="7F03E578" w14:textId="6688226D" w:rsidR="009172E8" w:rsidRPr="00047FBD" w:rsidRDefault="00840F49" w:rsidP="009172E8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nemesio.fernandez@carm.es</w:t>
            </w:r>
          </w:p>
        </w:tc>
      </w:tr>
      <w:tr w:rsidR="00A32396" w:rsidRPr="00A32396" w14:paraId="18222699" w14:textId="77777777" w:rsidTr="008C152B">
        <w:tc>
          <w:tcPr>
            <w:tcW w:w="1387" w:type="dxa"/>
          </w:tcPr>
          <w:p w14:paraId="0A323A60" w14:textId="129EFA3B" w:rsidR="009172E8" w:rsidRPr="00047FBD" w:rsidRDefault="009172E8" w:rsidP="009172E8">
            <w:pPr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AREA V</w:t>
            </w:r>
          </w:p>
        </w:tc>
        <w:tc>
          <w:tcPr>
            <w:tcW w:w="3023" w:type="dxa"/>
          </w:tcPr>
          <w:p w14:paraId="4579D139" w14:textId="7798463D" w:rsidR="009172E8" w:rsidRPr="00047FBD" w:rsidRDefault="008A4CAF" w:rsidP="009172E8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M. Rosa Marín López</w:t>
            </w:r>
          </w:p>
        </w:tc>
        <w:tc>
          <w:tcPr>
            <w:tcW w:w="2118" w:type="dxa"/>
          </w:tcPr>
          <w:p w14:paraId="61C86B6D" w14:textId="30532C80" w:rsidR="009172E8" w:rsidRPr="00047FBD" w:rsidRDefault="008A4CAF" w:rsidP="008D25F3">
            <w:pPr>
              <w:jc w:val="both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968 71 98 08</w:t>
            </w:r>
          </w:p>
        </w:tc>
        <w:tc>
          <w:tcPr>
            <w:tcW w:w="2190" w:type="dxa"/>
          </w:tcPr>
          <w:p w14:paraId="59F43344" w14:textId="0B2B40A5" w:rsidR="009172E8" w:rsidRPr="00047FBD" w:rsidRDefault="00C91A19" w:rsidP="00C91A19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Hospital Comarcal Noroeste. Avda Miguel Espinosa, 1 Caravaca. Dirección. 9/03/26 10:30 horas</w:t>
            </w:r>
          </w:p>
        </w:tc>
        <w:tc>
          <w:tcPr>
            <w:tcW w:w="2617" w:type="dxa"/>
          </w:tcPr>
          <w:p w14:paraId="43F61CA9" w14:textId="52A3334F" w:rsidR="009172E8" w:rsidRPr="00047FBD" w:rsidRDefault="009172E8" w:rsidP="009172E8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0A7795" w:rsidRPr="000A7795" w14:paraId="7DC5E0CE" w14:textId="77777777" w:rsidTr="008C152B">
        <w:tc>
          <w:tcPr>
            <w:tcW w:w="1387" w:type="dxa"/>
          </w:tcPr>
          <w:p w14:paraId="712F75B9" w14:textId="77F2708A" w:rsidR="009172E8" w:rsidRPr="00047FBD" w:rsidRDefault="009172E8" w:rsidP="009172E8">
            <w:pPr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AREA VI</w:t>
            </w:r>
          </w:p>
        </w:tc>
        <w:tc>
          <w:tcPr>
            <w:tcW w:w="3023" w:type="dxa"/>
          </w:tcPr>
          <w:p w14:paraId="0A0495C9" w14:textId="392A9C4B" w:rsidR="009172E8" w:rsidRPr="00047FBD" w:rsidRDefault="008A4CAF" w:rsidP="009172E8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José Francisco Rodríguez Nohales</w:t>
            </w:r>
          </w:p>
        </w:tc>
        <w:tc>
          <w:tcPr>
            <w:tcW w:w="2118" w:type="dxa"/>
          </w:tcPr>
          <w:p w14:paraId="5C4BED83" w14:textId="7D0D14D0" w:rsidR="009172E8" w:rsidRPr="00047FBD" w:rsidRDefault="008A4CAF" w:rsidP="008D25F3">
            <w:pPr>
              <w:jc w:val="both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968 360922</w:t>
            </w:r>
          </w:p>
        </w:tc>
        <w:tc>
          <w:tcPr>
            <w:tcW w:w="2190" w:type="dxa"/>
          </w:tcPr>
          <w:p w14:paraId="57DD7675" w14:textId="29B5260A" w:rsidR="009172E8" w:rsidRPr="00047FBD" w:rsidRDefault="000A7795" w:rsidP="009172E8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11 de marzo. 9.00h. Hall de entrada principal del Hospital. Edificio C.</w:t>
            </w:r>
          </w:p>
        </w:tc>
        <w:tc>
          <w:tcPr>
            <w:tcW w:w="2617" w:type="dxa"/>
          </w:tcPr>
          <w:p w14:paraId="44C4389C" w14:textId="4A23AE05" w:rsidR="009172E8" w:rsidRPr="00047FBD" w:rsidRDefault="000A7795" w:rsidP="009172E8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Josef.rodriguez2@carm.es</w:t>
            </w:r>
          </w:p>
        </w:tc>
      </w:tr>
      <w:tr w:rsidR="00066B0E" w:rsidRPr="008D25F3" w14:paraId="03B9B598" w14:textId="77777777" w:rsidTr="008C152B">
        <w:tc>
          <w:tcPr>
            <w:tcW w:w="1387" w:type="dxa"/>
          </w:tcPr>
          <w:p w14:paraId="2B4E4CAD" w14:textId="524BACFA" w:rsidR="00066B0E" w:rsidRPr="00066B0E" w:rsidRDefault="00066B0E" w:rsidP="00066B0E">
            <w:pPr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>AREA VII</w:t>
            </w:r>
          </w:p>
        </w:tc>
        <w:tc>
          <w:tcPr>
            <w:tcW w:w="3023" w:type="dxa"/>
          </w:tcPr>
          <w:p w14:paraId="3EBC2916" w14:textId="440C5D0F" w:rsidR="00066B0E" w:rsidRPr="00066B0E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>Juana María Martínez Morga Antonio Fernández García</w:t>
            </w:r>
          </w:p>
        </w:tc>
        <w:tc>
          <w:tcPr>
            <w:tcW w:w="2118" w:type="dxa"/>
          </w:tcPr>
          <w:p w14:paraId="2459E840" w14:textId="1CB0F930" w:rsidR="00066B0E" w:rsidRPr="00066B0E" w:rsidRDefault="00066B0E" w:rsidP="00066B0E">
            <w:pPr>
              <w:jc w:val="both"/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>968359797 968359271</w:t>
            </w:r>
          </w:p>
        </w:tc>
        <w:tc>
          <w:tcPr>
            <w:tcW w:w="2190" w:type="dxa"/>
          </w:tcPr>
          <w:p w14:paraId="7F7E3853" w14:textId="4C54781C" w:rsidR="00066B0E" w:rsidRPr="00066B0E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>HGU Reina Sofía / En los Centros Atención Primaria. 11 de marzo</w:t>
            </w:r>
          </w:p>
        </w:tc>
        <w:tc>
          <w:tcPr>
            <w:tcW w:w="2617" w:type="dxa"/>
          </w:tcPr>
          <w:p w14:paraId="75E05CD7" w14:textId="5F90A38F" w:rsidR="00066B0E" w:rsidRPr="00066B0E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>juanam.martinez3@carm.es antonio.fernandez10@carm.es</w:t>
            </w:r>
          </w:p>
        </w:tc>
      </w:tr>
      <w:tr w:rsidR="00066B0E" w:rsidRPr="008D25F3" w14:paraId="7F37BC92" w14:textId="77777777" w:rsidTr="008C152B">
        <w:tc>
          <w:tcPr>
            <w:tcW w:w="1387" w:type="dxa"/>
          </w:tcPr>
          <w:p w14:paraId="333E0669" w14:textId="4CFD8E33" w:rsidR="00066B0E" w:rsidRPr="00047FBD" w:rsidRDefault="00066B0E" w:rsidP="00066B0E">
            <w:pPr>
              <w:rPr>
                <w:rFonts w:asciiTheme="minorHAnsi" w:hAnsiTheme="minorHAnsi" w:cstheme="minorHAnsi"/>
                <w:color w:val="FF0000"/>
              </w:rPr>
            </w:pPr>
            <w:r w:rsidRPr="00047FBD">
              <w:rPr>
                <w:rFonts w:asciiTheme="minorHAnsi" w:hAnsiTheme="minorHAnsi" w:cstheme="minorHAnsi"/>
                <w:color w:val="FF0000"/>
              </w:rPr>
              <w:t>AREA VIII</w:t>
            </w:r>
          </w:p>
        </w:tc>
        <w:tc>
          <w:tcPr>
            <w:tcW w:w="3023" w:type="dxa"/>
          </w:tcPr>
          <w:p w14:paraId="17C5E7D9" w14:textId="770A0C6D" w:rsidR="00066B0E" w:rsidRPr="00047FBD" w:rsidRDefault="00066B0E" w:rsidP="00066B0E">
            <w:pPr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047FBD">
              <w:rPr>
                <w:rFonts w:asciiTheme="minorHAnsi" w:hAnsiTheme="minorHAnsi" w:cstheme="minorHAnsi"/>
                <w:color w:val="FF0000"/>
              </w:rPr>
              <w:t>Juan Antonio Gomaríz Guillermo</w:t>
            </w:r>
          </w:p>
        </w:tc>
        <w:tc>
          <w:tcPr>
            <w:tcW w:w="2118" w:type="dxa"/>
          </w:tcPr>
          <w:p w14:paraId="47A352A2" w14:textId="6E82CB29" w:rsidR="00066B0E" w:rsidRPr="00047FBD" w:rsidRDefault="00066B0E" w:rsidP="00066B0E">
            <w:pPr>
              <w:jc w:val="both"/>
              <w:rPr>
                <w:rFonts w:asciiTheme="minorHAnsi" w:hAnsiTheme="minorHAnsi" w:cstheme="minorHAnsi"/>
                <w:color w:val="FF0000"/>
              </w:rPr>
            </w:pPr>
            <w:r w:rsidRPr="00047FBD">
              <w:rPr>
                <w:rFonts w:asciiTheme="minorHAnsi" w:hAnsiTheme="minorHAnsi" w:cstheme="minorHAnsi"/>
                <w:color w:val="FF0000"/>
              </w:rPr>
              <w:t>968 565005 / 970050 / 970051</w:t>
            </w:r>
          </w:p>
        </w:tc>
        <w:tc>
          <w:tcPr>
            <w:tcW w:w="2190" w:type="dxa"/>
          </w:tcPr>
          <w:p w14:paraId="4CDFCBFE" w14:textId="77777777" w:rsidR="00066B0E" w:rsidRPr="008D25F3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17" w:type="dxa"/>
          </w:tcPr>
          <w:p w14:paraId="6D88C508" w14:textId="2843D219" w:rsidR="00066B0E" w:rsidRPr="008D25F3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066B0E" w:rsidRPr="008D25F3" w14:paraId="26AE0453" w14:textId="77777777" w:rsidTr="008C152B">
        <w:tc>
          <w:tcPr>
            <w:tcW w:w="1387" w:type="dxa"/>
          </w:tcPr>
          <w:p w14:paraId="112EB659" w14:textId="078BF1C1" w:rsidR="00066B0E" w:rsidRPr="00066B0E" w:rsidRDefault="00066B0E" w:rsidP="00066B0E">
            <w:pPr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>AREA IX</w:t>
            </w:r>
          </w:p>
        </w:tc>
        <w:tc>
          <w:tcPr>
            <w:tcW w:w="3023" w:type="dxa"/>
          </w:tcPr>
          <w:p w14:paraId="48162470" w14:textId="0B5946B2" w:rsidR="00066B0E" w:rsidRPr="00066B0E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>María Soledad Lucas Belmont</w:t>
            </w:r>
          </w:p>
        </w:tc>
        <w:tc>
          <w:tcPr>
            <w:tcW w:w="2118" w:type="dxa"/>
          </w:tcPr>
          <w:p w14:paraId="6722A4D7" w14:textId="5EF56F43" w:rsidR="00066B0E" w:rsidRPr="00066B0E" w:rsidRDefault="00066B0E" w:rsidP="00066B0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>968 77 55 68</w:t>
            </w:r>
          </w:p>
          <w:p w14:paraId="7CA4C8E6" w14:textId="77777777" w:rsidR="00066B0E" w:rsidRPr="00066B0E" w:rsidRDefault="00066B0E" w:rsidP="00066B0E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90" w:type="dxa"/>
          </w:tcPr>
          <w:p w14:paraId="54646B99" w14:textId="77777777" w:rsidR="00066B0E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 xml:space="preserve">Hall de entrada al Hospital de la Vega </w:t>
            </w:r>
            <w:r w:rsidRPr="00066B0E">
              <w:rPr>
                <w:rFonts w:asciiTheme="minorHAnsi" w:hAnsiTheme="minorHAnsi" w:cstheme="minorHAnsi"/>
              </w:rPr>
              <w:lastRenderedPageBreak/>
              <w:t>Lorenzo Guirao (Cieza)</w:t>
            </w:r>
          </w:p>
          <w:p w14:paraId="160F61A1" w14:textId="2E9A57B0" w:rsidR="00066B0E" w:rsidRPr="008D25F3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>DÍA: 11/03/2026, a las 9:30 h</w:t>
            </w:r>
          </w:p>
        </w:tc>
        <w:tc>
          <w:tcPr>
            <w:tcW w:w="2617" w:type="dxa"/>
          </w:tcPr>
          <w:p w14:paraId="1480A7B2" w14:textId="40A1B0FB" w:rsidR="00066B0E" w:rsidRPr="008D25F3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066B0E" w:rsidRPr="00146F80" w14:paraId="36401441" w14:textId="77777777" w:rsidTr="008C152B">
        <w:tc>
          <w:tcPr>
            <w:tcW w:w="1387" w:type="dxa"/>
          </w:tcPr>
          <w:p w14:paraId="7CE8A184" w14:textId="5BCD0F12" w:rsidR="00066B0E" w:rsidRPr="00047FBD" w:rsidRDefault="00066B0E" w:rsidP="00066B0E">
            <w:pPr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GERENCIA 061</w:t>
            </w:r>
          </w:p>
        </w:tc>
        <w:tc>
          <w:tcPr>
            <w:tcW w:w="3023" w:type="dxa"/>
          </w:tcPr>
          <w:p w14:paraId="03893C18" w14:textId="5F4BDF7E" w:rsidR="00066B0E" w:rsidRPr="00047FBD" w:rsidRDefault="00066B0E" w:rsidP="00066B0E">
            <w:pPr>
              <w:autoSpaceDE w:val="0"/>
              <w:autoSpaceDN w:val="0"/>
              <w:adjustRightInd w:val="0"/>
              <w:ind w:firstLine="708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Patrocinio Cortés Rodríguez/Miguel Ángel Hernández Fernández</w:t>
            </w:r>
          </w:p>
        </w:tc>
        <w:tc>
          <w:tcPr>
            <w:tcW w:w="2118" w:type="dxa"/>
          </w:tcPr>
          <w:p w14:paraId="430173E6" w14:textId="3BC67ED6" w:rsidR="00066B0E" w:rsidRPr="00047FBD" w:rsidRDefault="00066B0E" w:rsidP="00066B0E">
            <w:pPr>
              <w:jc w:val="both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968394811/610739706 968394803</w:t>
            </w:r>
          </w:p>
        </w:tc>
        <w:tc>
          <w:tcPr>
            <w:tcW w:w="2190" w:type="dxa"/>
          </w:tcPr>
          <w:p w14:paraId="7EA81674" w14:textId="77777777" w:rsidR="00066B0E" w:rsidRPr="00047FBD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617" w:type="dxa"/>
          </w:tcPr>
          <w:p w14:paraId="42D31100" w14:textId="65324C83" w:rsidR="00066B0E" w:rsidRPr="00047FBD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patrocinio.cortes2@carm.es miguela.hernandez3@carm.e</w:t>
            </w:r>
          </w:p>
        </w:tc>
      </w:tr>
      <w:tr w:rsidR="00066B0E" w:rsidRPr="00A32396" w14:paraId="34EDB7E4" w14:textId="77777777" w:rsidTr="008C152B">
        <w:tc>
          <w:tcPr>
            <w:tcW w:w="1387" w:type="dxa"/>
          </w:tcPr>
          <w:p w14:paraId="56A9D788" w14:textId="74DCE24F" w:rsidR="00066B0E" w:rsidRPr="00047FBD" w:rsidRDefault="00066B0E" w:rsidP="00066B0E">
            <w:pPr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C.R.H.</w:t>
            </w:r>
          </w:p>
        </w:tc>
        <w:tc>
          <w:tcPr>
            <w:tcW w:w="3023" w:type="dxa"/>
          </w:tcPr>
          <w:p w14:paraId="4CBE593E" w14:textId="49B4C95D" w:rsidR="00066B0E" w:rsidRPr="00047FBD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Luis Martínez Verdú</w:t>
            </w:r>
          </w:p>
        </w:tc>
        <w:tc>
          <w:tcPr>
            <w:tcW w:w="2118" w:type="dxa"/>
          </w:tcPr>
          <w:p w14:paraId="3D727B63" w14:textId="554FDCB6" w:rsidR="00066B0E" w:rsidRPr="00047FBD" w:rsidRDefault="00066B0E" w:rsidP="00066B0E">
            <w:pPr>
              <w:jc w:val="both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968 34 19 90</w:t>
            </w:r>
          </w:p>
        </w:tc>
        <w:tc>
          <w:tcPr>
            <w:tcW w:w="2190" w:type="dxa"/>
          </w:tcPr>
          <w:p w14:paraId="6BF452F6" w14:textId="7FBF5080" w:rsidR="00066B0E" w:rsidRPr="00047FBD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Recepción CRH Ronda Garay 2-Murcia 09/03/2026 de 08:00 hasta las 10:00 h.</w:t>
            </w:r>
          </w:p>
        </w:tc>
        <w:tc>
          <w:tcPr>
            <w:tcW w:w="2617" w:type="dxa"/>
          </w:tcPr>
          <w:p w14:paraId="171FAAF2" w14:textId="3C7A7887" w:rsidR="00066B0E" w:rsidRPr="00047FBD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Luis.martinez5@carm.es</w:t>
            </w:r>
          </w:p>
        </w:tc>
      </w:tr>
      <w:tr w:rsidR="00066B0E" w:rsidRPr="00840F49" w14:paraId="61005FEC" w14:textId="77777777" w:rsidTr="008C152B">
        <w:tc>
          <w:tcPr>
            <w:tcW w:w="1387" w:type="dxa"/>
          </w:tcPr>
          <w:p w14:paraId="1EB48597" w14:textId="4597EB91" w:rsidR="00066B0E" w:rsidRPr="00047FBD" w:rsidRDefault="00066B0E" w:rsidP="00066B0E">
            <w:pPr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HOSPITAL PSIQUIÁTRICO</w:t>
            </w:r>
          </w:p>
        </w:tc>
        <w:tc>
          <w:tcPr>
            <w:tcW w:w="3023" w:type="dxa"/>
          </w:tcPr>
          <w:p w14:paraId="0E75AA94" w14:textId="26A0AFEB" w:rsidR="00066B0E" w:rsidRPr="00047FBD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Beatriz Martínez-Lozano Manuel Ballesta Bernal</w:t>
            </w:r>
          </w:p>
        </w:tc>
        <w:tc>
          <w:tcPr>
            <w:tcW w:w="2118" w:type="dxa"/>
          </w:tcPr>
          <w:p w14:paraId="531DB67F" w14:textId="3DC7D0B7" w:rsidR="00066B0E" w:rsidRPr="00047FBD" w:rsidRDefault="00066B0E" w:rsidP="00066B0E">
            <w:pPr>
              <w:jc w:val="both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968 365759 968 365770</w:t>
            </w:r>
          </w:p>
        </w:tc>
        <w:tc>
          <w:tcPr>
            <w:tcW w:w="2190" w:type="dxa"/>
          </w:tcPr>
          <w:p w14:paraId="35EF11F6" w14:textId="128976BF" w:rsidR="00066B0E" w:rsidRPr="00047FBD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Hospital Psiquiátrico Román Alberca. Visita Dia 10 Marzo</w:t>
            </w:r>
          </w:p>
        </w:tc>
        <w:tc>
          <w:tcPr>
            <w:tcW w:w="2617" w:type="dxa"/>
          </w:tcPr>
          <w:p w14:paraId="2F90CC75" w14:textId="1E480510" w:rsidR="00066B0E" w:rsidRPr="00047FBD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47FBD">
              <w:rPr>
                <w:rFonts w:asciiTheme="minorHAnsi" w:hAnsiTheme="minorHAnsi" w:cstheme="minorHAnsi"/>
              </w:rPr>
              <w:t>Beatriz.martinez-lozano@carm.es Manuel.ballesta2@carm.es</w:t>
            </w:r>
          </w:p>
        </w:tc>
      </w:tr>
      <w:tr w:rsidR="00066B0E" w:rsidRPr="008D25F3" w14:paraId="10495599" w14:textId="77777777" w:rsidTr="008C152B">
        <w:tc>
          <w:tcPr>
            <w:tcW w:w="1387" w:type="dxa"/>
          </w:tcPr>
          <w:p w14:paraId="184A2EAB" w14:textId="7B41D1FA" w:rsidR="00066B0E" w:rsidRPr="00066B0E" w:rsidRDefault="00066B0E" w:rsidP="00066B0E">
            <w:pPr>
              <w:rPr>
                <w:rFonts w:asciiTheme="minorHAnsi" w:hAnsiTheme="minorHAnsi" w:cstheme="minorHAnsi"/>
              </w:rPr>
            </w:pPr>
            <w:bookmarkStart w:id="0" w:name="_GoBack" w:colFirst="0" w:colLast="2"/>
            <w:r w:rsidRPr="00066B0E">
              <w:rPr>
                <w:rFonts w:asciiTheme="minorHAnsi" w:hAnsiTheme="minorHAnsi" w:cstheme="minorHAnsi"/>
              </w:rPr>
              <w:t>SERVICIOS CENTRALES</w:t>
            </w:r>
          </w:p>
        </w:tc>
        <w:tc>
          <w:tcPr>
            <w:tcW w:w="3023" w:type="dxa"/>
          </w:tcPr>
          <w:p w14:paraId="7FECB8D0" w14:textId="5A930AFA" w:rsidR="00066B0E" w:rsidRPr="00066B0E" w:rsidRDefault="00066B0E" w:rsidP="00066B0E">
            <w:pPr>
              <w:autoSpaceDE w:val="0"/>
              <w:autoSpaceDN w:val="0"/>
              <w:adjustRightInd w:val="0"/>
              <w:ind w:left="720"/>
              <w:jc w:val="both"/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>Rita del Carmen Hernández Pedreño</w:t>
            </w:r>
          </w:p>
          <w:p w14:paraId="51728BF9" w14:textId="77777777" w:rsidR="00066B0E" w:rsidRPr="00066B0E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18" w:type="dxa"/>
          </w:tcPr>
          <w:p w14:paraId="7A9F2068" w14:textId="61B5526F" w:rsidR="00066B0E" w:rsidRPr="00066B0E" w:rsidRDefault="00066B0E" w:rsidP="00066B0E">
            <w:pPr>
              <w:jc w:val="both"/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>968 288091 / 669855622</w:t>
            </w:r>
          </w:p>
        </w:tc>
        <w:tc>
          <w:tcPr>
            <w:tcW w:w="2190" w:type="dxa"/>
          </w:tcPr>
          <w:p w14:paraId="6BDE4207" w14:textId="278C9021" w:rsidR="00066B0E" w:rsidRPr="008D25F3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066B0E">
              <w:rPr>
                <w:rFonts w:asciiTheme="minorHAnsi" w:hAnsiTheme="minorHAnsi" w:cstheme="minorHAnsi"/>
              </w:rPr>
              <w:t>Sede SSCC HABITAMIA 10 marzo.10:00hra</w:t>
            </w:r>
          </w:p>
        </w:tc>
        <w:tc>
          <w:tcPr>
            <w:tcW w:w="2617" w:type="dxa"/>
          </w:tcPr>
          <w:p w14:paraId="70ED12E3" w14:textId="1172601F" w:rsidR="00066B0E" w:rsidRPr="008D25F3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bookmarkEnd w:id="0"/>
      <w:tr w:rsidR="00066B0E" w:rsidRPr="00217391" w14:paraId="5E910A13" w14:textId="77777777" w:rsidTr="008C152B">
        <w:tc>
          <w:tcPr>
            <w:tcW w:w="1387" w:type="dxa"/>
          </w:tcPr>
          <w:p w14:paraId="68658C78" w14:textId="6AAB6DCB" w:rsidR="00066B0E" w:rsidRPr="00217391" w:rsidRDefault="00066B0E" w:rsidP="00066B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Lote 12</w:t>
            </w:r>
          </w:p>
        </w:tc>
        <w:tc>
          <w:tcPr>
            <w:tcW w:w="3023" w:type="dxa"/>
          </w:tcPr>
          <w:p w14:paraId="2663A28F" w14:textId="4D9FFC42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José Alarcón Alarcón</w:t>
            </w:r>
          </w:p>
        </w:tc>
        <w:tc>
          <w:tcPr>
            <w:tcW w:w="2118" w:type="dxa"/>
          </w:tcPr>
          <w:p w14:paraId="522F0E4B" w14:textId="0D9D3EF4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649904706</w:t>
            </w:r>
          </w:p>
        </w:tc>
        <w:tc>
          <w:tcPr>
            <w:tcW w:w="2190" w:type="dxa"/>
          </w:tcPr>
          <w:p w14:paraId="6484DB59" w14:textId="77777777" w:rsidR="00066B0E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Puerta principal Museo Arqueológico</w:t>
            </w:r>
          </w:p>
          <w:p w14:paraId="0750ECDD" w14:textId="57DFD4D3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10/03/2026 a las 09:00</w:t>
            </w:r>
          </w:p>
        </w:tc>
        <w:tc>
          <w:tcPr>
            <w:tcW w:w="2617" w:type="dxa"/>
          </w:tcPr>
          <w:p w14:paraId="1ACAD926" w14:textId="40F48748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jose.alarcon2@carm.es</w:t>
            </w:r>
          </w:p>
        </w:tc>
      </w:tr>
      <w:tr w:rsidR="00066B0E" w:rsidRPr="00217391" w14:paraId="33DE8C4A" w14:textId="77777777" w:rsidTr="008C152B">
        <w:tc>
          <w:tcPr>
            <w:tcW w:w="1387" w:type="dxa"/>
          </w:tcPr>
          <w:p w14:paraId="7DF6AB66" w14:textId="7FF6ACD2" w:rsidR="00066B0E" w:rsidRPr="00217391" w:rsidRDefault="00066B0E" w:rsidP="00066B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Lote 13</w:t>
            </w:r>
          </w:p>
        </w:tc>
        <w:tc>
          <w:tcPr>
            <w:tcW w:w="3023" w:type="dxa"/>
          </w:tcPr>
          <w:p w14:paraId="7B1A6D0D" w14:textId="3550E20F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Julián Brox Martínez</w:t>
            </w:r>
          </w:p>
        </w:tc>
        <w:tc>
          <w:tcPr>
            <w:tcW w:w="2118" w:type="dxa"/>
          </w:tcPr>
          <w:p w14:paraId="3FD67572" w14:textId="7AFD3755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609766490</w:t>
            </w:r>
          </w:p>
        </w:tc>
        <w:tc>
          <w:tcPr>
            <w:tcW w:w="2190" w:type="dxa"/>
          </w:tcPr>
          <w:p w14:paraId="5F40A892" w14:textId="77777777" w:rsidR="00066B0E" w:rsidRPr="003B7365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3B7365">
              <w:rPr>
                <w:rFonts w:asciiTheme="minorHAnsi" w:hAnsiTheme="minorHAnsi" w:cstheme="minorHAnsi"/>
              </w:rPr>
              <w:t>Avda. Teniente Flomesta (Edificio Hacienda)</w:t>
            </w:r>
          </w:p>
          <w:p w14:paraId="21647BA5" w14:textId="4E8FCA12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13</w:t>
            </w:r>
            <w:r w:rsidRPr="003B7365">
              <w:rPr>
                <w:rFonts w:asciiTheme="minorHAnsi" w:hAnsiTheme="minorHAnsi" w:cstheme="minorHAnsi"/>
              </w:rPr>
              <w:t>/03/2026 a las 10:00</w:t>
            </w:r>
          </w:p>
        </w:tc>
        <w:tc>
          <w:tcPr>
            <w:tcW w:w="2617" w:type="dxa"/>
          </w:tcPr>
          <w:p w14:paraId="26E82BA1" w14:textId="7D47F6FE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julian.brox@carm.es</w:t>
            </w:r>
          </w:p>
        </w:tc>
      </w:tr>
      <w:tr w:rsidR="00066B0E" w:rsidRPr="00217391" w14:paraId="61F52FE5" w14:textId="77777777" w:rsidTr="008C152B">
        <w:tc>
          <w:tcPr>
            <w:tcW w:w="1387" w:type="dxa"/>
          </w:tcPr>
          <w:p w14:paraId="7B4060AA" w14:textId="4CDB620A" w:rsidR="00066B0E" w:rsidRPr="00217391" w:rsidRDefault="00066B0E" w:rsidP="00066B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Lote 14</w:t>
            </w:r>
          </w:p>
        </w:tc>
        <w:tc>
          <w:tcPr>
            <w:tcW w:w="3023" w:type="dxa"/>
          </w:tcPr>
          <w:p w14:paraId="6FC94C3F" w14:textId="174CE58A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A426CE">
              <w:rPr>
                <w:rFonts w:asciiTheme="minorHAnsi" w:hAnsiTheme="minorHAnsi" w:cstheme="minorHAnsi"/>
              </w:rPr>
              <w:t>José Alarcón Alarcón</w:t>
            </w:r>
          </w:p>
        </w:tc>
        <w:tc>
          <w:tcPr>
            <w:tcW w:w="2118" w:type="dxa"/>
          </w:tcPr>
          <w:p w14:paraId="187EFBB5" w14:textId="7C0E92AE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A426CE">
              <w:rPr>
                <w:rFonts w:asciiTheme="minorHAnsi" w:hAnsiTheme="minorHAnsi" w:cstheme="minorHAnsi"/>
              </w:rPr>
              <w:t>649904706</w:t>
            </w:r>
          </w:p>
        </w:tc>
        <w:tc>
          <w:tcPr>
            <w:tcW w:w="2190" w:type="dxa"/>
          </w:tcPr>
          <w:p w14:paraId="561E1C37" w14:textId="77777777" w:rsidR="00066B0E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Puerta principal Consejería Agricultura</w:t>
            </w:r>
          </w:p>
          <w:p w14:paraId="5A8B1B1B" w14:textId="5C2D3F53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11/03/2026 a las 09:00</w:t>
            </w:r>
          </w:p>
        </w:tc>
        <w:tc>
          <w:tcPr>
            <w:tcW w:w="2617" w:type="dxa"/>
          </w:tcPr>
          <w:p w14:paraId="259BB82C" w14:textId="4EE328B8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A426CE">
              <w:rPr>
                <w:rFonts w:asciiTheme="minorHAnsi" w:hAnsiTheme="minorHAnsi" w:cstheme="minorHAnsi"/>
              </w:rPr>
              <w:t>jose.alarcon2@carm.es</w:t>
            </w:r>
          </w:p>
        </w:tc>
      </w:tr>
      <w:tr w:rsidR="00066B0E" w:rsidRPr="00217391" w14:paraId="0212DDEB" w14:textId="77777777" w:rsidTr="008C152B">
        <w:tc>
          <w:tcPr>
            <w:tcW w:w="1387" w:type="dxa"/>
          </w:tcPr>
          <w:p w14:paraId="560CEBC4" w14:textId="7B9E0550" w:rsidR="00066B0E" w:rsidRPr="00217391" w:rsidRDefault="00066B0E" w:rsidP="00066B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Lote 16</w:t>
            </w:r>
          </w:p>
        </w:tc>
        <w:tc>
          <w:tcPr>
            <w:tcW w:w="3023" w:type="dxa"/>
          </w:tcPr>
          <w:p w14:paraId="48BDAFA5" w14:textId="783ED288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Julián Brox Martínez</w:t>
            </w:r>
          </w:p>
        </w:tc>
        <w:tc>
          <w:tcPr>
            <w:tcW w:w="2118" w:type="dxa"/>
          </w:tcPr>
          <w:p w14:paraId="300826EE" w14:textId="1D1FB101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3B7365">
              <w:rPr>
                <w:rFonts w:asciiTheme="minorHAnsi" w:hAnsiTheme="minorHAnsi" w:cstheme="minorHAnsi"/>
              </w:rPr>
              <w:t>609766490</w:t>
            </w:r>
          </w:p>
        </w:tc>
        <w:tc>
          <w:tcPr>
            <w:tcW w:w="2190" w:type="dxa"/>
          </w:tcPr>
          <w:p w14:paraId="63D6481B" w14:textId="77777777" w:rsidR="00066B0E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Avda. Teniente Flomesta (Edificio Hacienda)</w:t>
            </w:r>
          </w:p>
          <w:p w14:paraId="43CA5812" w14:textId="2E991E5C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12/03/2026 a las 10:00</w:t>
            </w:r>
          </w:p>
        </w:tc>
        <w:tc>
          <w:tcPr>
            <w:tcW w:w="2617" w:type="dxa"/>
          </w:tcPr>
          <w:p w14:paraId="44A17BB0" w14:textId="432E6E23" w:rsidR="00066B0E" w:rsidRPr="00217391" w:rsidRDefault="00066B0E" w:rsidP="00066B0E">
            <w:pPr>
              <w:jc w:val="center"/>
              <w:rPr>
                <w:rFonts w:asciiTheme="minorHAnsi" w:hAnsiTheme="minorHAnsi" w:cstheme="minorHAnsi"/>
              </w:rPr>
            </w:pPr>
            <w:r w:rsidRPr="003B7365">
              <w:rPr>
                <w:rFonts w:asciiTheme="minorHAnsi" w:hAnsiTheme="minorHAnsi" w:cstheme="minorHAnsi"/>
              </w:rPr>
              <w:t>julian.brox@carm.es</w:t>
            </w:r>
          </w:p>
        </w:tc>
      </w:tr>
    </w:tbl>
    <w:p w14:paraId="07620CEE" w14:textId="5796A9D3" w:rsidR="00217391" w:rsidRDefault="00217391" w:rsidP="000C700E"/>
    <w:sectPr w:rsidR="00217391" w:rsidSect="009172E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701" w:right="260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351F28" w14:textId="77777777" w:rsidR="00DE4F6E" w:rsidRDefault="00DE4F6E" w:rsidP="0033118A">
      <w:r>
        <w:separator/>
      </w:r>
    </w:p>
  </w:endnote>
  <w:endnote w:type="continuationSeparator" w:id="0">
    <w:p w14:paraId="6C5F28E1" w14:textId="77777777" w:rsidR="00DE4F6E" w:rsidRDefault="00DE4F6E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69F94C" w14:textId="77777777" w:rsidR="00D63EE7" w:rsidRDefault="00D63EE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8575676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FD96C62" w14:textId="23344541" w:rsidR="00D63EE7" w:rsidRPr="00D63EE7" w:rsidRDefault="00D63EE7">
        <w:pPr>
          <w:pStyle w:val="Piedepgina"/>
          <w:jc w:val="center"/>
          <w:rPr>
            <w:sz w:val="16"/>
            <w:szCs w:val="16"/>
          </w:rPr>
        </w:pPr>
        <w:r w:rsidRPr="00D63EE7">
          <w:rPr>
            <w:sz w:val="16"/>
            <w:szCs w:val="16"/>
          </w:rPr>
          <w:fldChar w:fldCharType="begin"/>
        </w:r>
        <w:r w:rsidRPr="00D63EE7">
          <w:rPr>
            <w:sz w:val="16"/>
            <w:szCs w:val="16"/>
          </w:rPr>
          <w:instrText>PAGE   \* MERGEFORMAT</w:instrText>
        </w:r>
        <w:r w:rsidRPr="00D63EE7">
          <w:rPr>
            <w:sz w:val="16"/>
            <w:szCs w:val="16"/>
          </w:rPr>
          <w:fldChar w:fldCharType="separate"/>
        </w:r>
        <w:r w:rsidR="00066B0E">
          <w:rPr>
            <w:noProof/>
            <w:sz w:val="16"/>
            <w:szCs w:val="16"/>
          </w:rPr>
          <w:t>1</w:t>
        </w:r>
        <w:r w:rsidRPr="00D63EE7">
          <w:rPr>
            <w:sz w:val="16"/>
            <w:szCs w:val="16"/>
          </w:rPr>
          <w:fldChar w:fldCharType="end"/>
        </w:r>
      </w:p>
    </w:sdtContent>
  </w:sdt>
  <w:p w14:paraId="35361CD7" w14:textId="77777777" w:rsidR="00D63EE7" w:rsidRDefault="00D63EE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93B6D2" w14:textId="77777777" w:rsidR="00D63EE7" w:rsidRDefault="00D63EE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B540C2" w14:textId="77777777" w:rsidR="00DE4F6E" w:rsidRDefault="00DE4F6E" w:rsidP="0033118A">
      <w:r>
        <w:separator/>
      </w:r>
    </w:p>
  </w:footnote>
  <w:footnote w:type="continuationSeparator" w:id="0">
    <w:p w14:paraId="5623EC21" w14:textId="77777777" w:rsidR="00DE4F6E" w:rsidRDefault="00DE4F6E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F13B89" w14:textId="77777777" w:rsidR="00D63EE7" w:rsidRDefault="00D63EE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  <w:tblCaption w:val="Tabla encabezado para logotipos"/>
      <w:tblDescription w:val="Tabla de una sola celda que contiene la imagen compuesta por los logotipos de la Región de Murcia y otros organismos."/>
    </w:tblPr>
    <w:tblGrid>
      <w:gridCol w:w="11906"/>
    </w:tblGrid>
    <w:tr w:rsidR="0033118A" w14:paraId="3FCFC131" w14:textId="77777777" w:rsidTr="00244494">
      <w:trPr>
        <w:cantSplit/>
        <w:trHeight w:hRule="exact" w:val="2608"/>
      </w:trPr>
      <w:tc>
        <w:tcPr>
          <w:tcW w:w="11906" w:type="dxa"/>
          <w:noWrap/>
        </w:tcPr>
        <w:p w14:paraId="0558EED9" w14:textId="77777777" w:rsidR="0033118A" w:rsidRDefault="00DE2A3D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 wp14:anchorId="27B7672F" wp14:editId="41FE34A4">
                <wp:extent cx="7552690" cy="1656080"/>
                <wp:effectExtent l="0" t="0" r="0" b="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269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0333DC9" w14:textId="77777777" w:rsidR="0033118A" w:rsidRPr="005271AF" w:rsidRDefault="0033118A">
    <w:pPr>
      <w:pStyle w:val="Encabezad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6EF0E1" w14:textId="77777777" w:rsidR="00D63EE7" w:rsidRDefault="00D63EE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BA0686"/>
    <w:multiLevelType w:val="hybridMultilevel"/>
    <w:tmpl w:val="2430A90C"/>
    <w:lvl w:ilvl="0" w:tplc="983CA518">
      <w:numFmt w:val="bullet"/>
      <w:lvlText w:val="-"/>
      <w:lvlJc w:val="left"/>
      <w:pPr>
        <w:ind w:left="720" w:hanging="360"/>
      </w:pPr>
      <w:rPr>
        <w:rFonts w:ascii="Cambria" w:eastAsia="Times New Roman" w:hAnsi="Cambria" w:cs="Verdana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FB4"/>
    <w:rsid w:val="00047D79"/>
    <w:rsid w:val="00047FBD"/>
    <w:rsid w:val="00066B0E"/>
    <w:rsid w:val="000A6CBE"/>
    <w:rsid w:val="000A7795"/>
    <w:rsid w:val="000B4103"/>
    <w:rsid w:val="000C700E"/>
    <w:rsid w:val="00121A43"/>
    <w:rsid w:val="0013104E"/>
    <w:rsid w:val="001353E8"/>
    <w:rsid w:val="00146F80"/>
    <w:rsid w:val="00187749"/>
    <w:rsid w:val="0019746C"/>
    <w:rsid w:val="001A6B61"/>
    <w:rsid w:val="001E78B2"/>
    <w:rsid w:val="001F6198"/>
    <w:rsid w:val="0020274A"/>
    <w:rsid w:val="0020548E"/>
    <w:rsid w:val="00217391"/>
    <w:rsid w:val="00235B81"/>
    <w:rsid w:val="00244494"/>
    <w:rsid w:val="002B77E4"/>
    <w:rsid w:val="002C71E3"/>
    <w:rsid w:val="002D3FB4"/>
    <w:rsid w:val="00330908"/>
    <w:rsid w:val="0033118A"/>
    <w:rsid w:val="003724FF"/>
    <w:rsid w:val="003C26F0"/>
    <w:rsid w:val="00411947"/>
    <w:rsid w:val="004E727E"/>
    <w:rsid w:val="004E7DEE"/>
    <w:rsid w:val="005271AF"/>
    <w:rsid w:val="00546BB5"/>
    <w:rsid w:val="005B0C3E"/>
    <w:rsid w:val="005F4F25"/>
    <w:rsid w:val="00681F44"/>
    <w:rsid w:val="006E1157"/>
    <w:rsid w:val="006E3224"/>
    <w:rsid w:val="00752411"/>
    <w:rsid w:val="00805E6D"/>
    <w:rsid w:val="00840F49"/>
    <w:rsid w:val="00846245"/>
    <w:rsid w:val="00877BA3"/>
    <w:rsid w:val="00885153"/>
    <w:rsid w:val="008A4CAF"/>
    <w:rsid w:val="008B27BB"/>
    <w:rsid w:val="008B55BB"/>
    <w:rsid w:val="008C152B"/>
    <w:rsid w:val="008D25F3"/>
    <w:rsid w:val="008E3810"/>
    <w:rsid w:val="009172E8"/>
    <w:rsid w:val="00A01ACF"/>
    <w:rsid w:val="00A32396"/>
    <w:rsid w:val="00A441B7"/>
    <w:rsid w:val="00A9769E"/>
    <w:rsid w:val="00BB23F4"/>
    <w:rsid w:val="00C44004"/>
    <w:rsid w:val="00C91A19"/>
    <w:rsid w:val="00CD0F57"/>
    <w:rsid w:val="00D0196C"/>
    <w:rsid w:val="00D63EE7"/>
    <w:rsid w:val="00D63F4F"/>
    <w:rsid w:val="00D94D11"/>
    <w:rsid w:val="00DE2A3D"/>
    <w:rsid w:val="00DE4F6E"/>
    <w:rsid w:val="00F217D2"/>
    <w:rsid w:val="00F57B54"/>
    <w:rsid w:val="00F64701"/>
    <w:rsid w:val="00FA4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F87D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D63F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semiHidden/>
    <w:rsid w:val="00D63F4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s-ES"/>
    </w:rPr>
  </w:style>
  <w:style w:type="paragraph" w:styleId="Puesto">
    <w:name w:val="Title"/>
    <w:basedOn w:val="Normal"/>
    <w:link w:val="PuestoCar"/>
    <w:qFormat/>
    <w:rsid w:val="00D63F4F"/>
    <w:pPr>
      <w:ind w:left="851"/>
      <w:jc w:val="center"/>
    </w:pPr>
    <w:rPr>
      <w:rFonts w:ascii="Arial Narrow" w:hAnsi="Arial Narrow"/>
      <w:b/>
      <w:i/>
      <w:sz w:val="24"/>
      <w:u w:val="single"/>
    </w:rPr>
  </w:style>
  <w:style w:type="character" w:customStyle="1" w:styleId="PuestoCar">
    <w:name w:val="Puesto Car"/>
    <w:basedOn w:val="Fuentedeprrafopredeter"/>
    <w:link w:val="Puesto"/>
    <w:rsid w:val="00D63F4F"/>
    <w:rPr>
      <w:rFonts w:ascii="Arial Narrow" w:eastAsia="Times New Roman" w:hAnsi="Arial Narrow" w:cs="Times New Roman"/>
      <w:b/>
      <w:i/>
      <w:sz w:val="24"/>
      <w:szCs w:val="20"/>
      <w:u w:val="single"/>
      <w:lang w:eastAsia="es-ES"/>
    </w:rPr>
  </w:style>
  <w:style w:type="paragraph" w:styleId="Textoindependiente">
    <w:name w:val="Body Text"/>
    <w:basedOn w:val="Normal"/>
    <w:link w:val="TextoindependienteCar"/>
    <w:semiHidden/>
    <w:unhideWhenUsed/>
    <w:rsid w:val="00D63F4F"/>
    <w:pPr>
      <w:jc w:val="both"/>
    </w:pPr>
    <w:rPr>
      <w:i/>
      <w:sz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63F4F"/>
    <w:rPr>
      <w:rFonts w:ascii="Times New Roman" w:eastAsia="Times New Roman" w:hAnsi="Times New Roman" w:cs="Times New Roman"/>
      <w:i/>
      <w:sz w:val="24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D63EE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D63EE7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63EE7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63EE7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D63EE7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D63EE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Default">
    <w:name w:val="Default"/>
    <w:rsid w:val="00D63EE7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E78B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78B2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4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r24y\AppData\Local\Temp\7zO8BBFF225\CS%20-%20SMS%20-%20SGT%20-%20SM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9" ma:contentTypeDescription="Crear nuevo documento." ma:contentTypeScope="" ma:versionID="496eea43d1bdf2cd991ef1ce61c76979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1e447ef244ea1bb62bf7f5796106d1ac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BE3F23-488B-4432-ADBD-BDD0BBEB5B30}">
  <ds:schemaRefs>
    <ds:schemaRef ds:uri="http://schemas.microsoft.com/office/2006/metadata/properties"/>
    <ds:schemaRef ds:uri="http://schemas.microsoft.com/office/infopath/2007/PartnerControls"/>
    <ds:schemaRef ds:uri="1c9c8636-0486-4c9b-b75c-7b805ddaaf65"/>
    <ds:schemaRef ds:uri="bab14156-fcf3-44e2-9c4b-c33f1f92d414"/>
  </ds:schemaRefs>
</ds:datastoreItem>
</file>

<file path=customXml/itemProps2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DF80AA-FE79-46B2-AE79-65B762C0B3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CS - SMS - SGT - SMS.dotx</Template>
  <TotalTime>0</TotalTime>
  <Pages>3</Pages>
  <Words>383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2026-03-04T12:42:00Z</dcterms:created>
  <dcterms:modified xsi:type="dcterms:W3CDTF">2026-03-06T09:43:00Z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  <property fmtid="{D5CDD505-2E9C-101B-9397-08002B2CF9AE}" pid="3" name="MediaServiceImageTags">
    <vt:lpwstr/>
  </property>
</Properties>
</file>